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51ACE4" w14:textId="77777777" w:rsidR="00952F7D" w:rsidRDefault="00DF198B" w:rsidP="00DF198B">
      <w:pPr>
        <w:pStyle w:val="GraphicAnchor"/>
      </w:pPr>
      <w:r w:rsidRPr="004909D9">
        <w:rPr>
          <w:noProof/>
          <w:lang w:val="en-AU" w:eastAsia="en-AU"/>
        </w:rPr>
        <w:drawing>
          <wp:anchor distT="0" distB="0" distL="114300" distR="114300" simplePos="0" relativeHeight="251657216" behindDoc="1" locked="1" layoutInCell="1" allowOverlap="1" wp14:anchorId="67F9B605" wp14:editId="71C8CB22">
            <wp:simplePos x="0" y="0"/>
            <wp:positionH relativeFrom="margin">
              <wp:align>left</wp:align>
            </wp:positionH>
            <wp:positionV relativeFrom="margin">
              <wp:align>top</wp:align>
            </wp:positionV>
            <wp:extent cx="6858000" cy="9144000"/>
            <wp:effectExtent l="0" t="0" r="0" b="0"/>
            <wp:wrapNone/>
            <wp:docPr id="1" name="Picture 1"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600" w:firstRow="0" w:lastRow="0" w:firstColumn="0" w:lastColumn="0" w:noHBand="1" w:noVBand="1"/>
      </w:tblPr>
      <w:tblGrid>
        <w:gridCol w:w="1170"/>
        <w:gridCol w:w="28"/>
        <w:gridCol w:w="1142"/>
        <w:gridCol w:w="57"/>
        <w:gridCol w:w="5995"/>
        <w:gridCol w:w="68"/>
        <w:gridCol w:w="1131"/>
        <w:gridCol w:w="39"/>
        <w:gridCol w:w="1160"/>
      </w:tblGrid>
      <w:tr w:rsidR="00DF198B" w14:paraId="3775E035" w14:textId="77777777" w:rsidTr="00EB7C2B">
        <w:trPr>
          <w:trHeight w:val="1083"/>
        </w:trPr>
        <w:tc>
          <w:tcPr>
            <w:tcW w:w="10790" w:type="dxa"/>
            <w:gridSpan w:val="9"/>
          </w:tcPr>
          <w:p w14:paraId="38628ADC" w14:textId="77777777" w:rsidR="00DF198B" w:rsidRDefault="00DF198B"/>
        </w:tc>
      </w:tr>
      <w:tr w:rsidR="00DF198B" w14:paraId="3C983297" w14:textId="77777777" w:rsidTr="00EB7C2B">
        <w:trPr>
          <w:trHeight w:val="1068"/>
        </w:trPr>
        <w:tc>
          <w:tcPr>
            <w:tcW w:w="1198" w:type="dxa"/>
            <w:gridSpan w:val="2"/>
            <w:tcBorders>
              <w:right w:val="single" w:sz="18" w:space="0" w:color="476166" w:themeColor="accent1"/>
            </w:tcBorders>
          </w:tcPr>
          <w:p w14:paraId="40271344" w14:textId="77777777" w:rsidR="00DF198B" w:rsidRDefault="00DF198B"/>
        </w:tc>
        <w:tc>
          <w:tcPr>
            <w:tcW w:w="8393" w:type="dxa"/>
            <w:gridSpan w:val="5"/>
            <w:tcBorders>
              <w:top w:val="single" w:sz="18" w:space="0" w:color="476166" w:themeColor="accent1"/>
              <w:left w:val="single" w:sz="18" w:space="0" w:color="476166" w:themeColor="accent1"/>
              <w:bottom w:val="single" w:sz="18" w:space="0" w:color="476166" w:themeColor="accent1"/>
              <w:right w:val="single" w:sz="18" w:space="0" w:color="476166" w:themeColor="accent1"/>
            </w:tcBorders>
            <w:shd w:val="clear" w:color="auto" w:fill="FFFFFF" w:themeFill="background1"/>
            <w:vAlign w:val="center"/>
          </w:tcPr>
          <w:p w14:paraId="361AF284" w14:textId="4AD2EE76" w:rsidR="00DF198B" w:rsidRPr="00DF198B" w:rsidRDefault="00C7503E" w:rsidP="00EB7C2B">
            <w:pPr>
              <w:pStyle w:val="Heading1"/>
            </w:pPr>
            <w:r>
              <w:t>CAPSTONE PROJECT-1</w:t>
            </w:r>
          </w:p>
        </w:tc>
        <w:tc>
          <w:tcPr>
            <w:tcW w:w="1199" w:type="dxa"/>
            <w:gridSpan w:val="2"/>
            <w:tcBorders>
              <w:left w:val="single" w:sz="18" w:space="0" w:color="476166" w:themeColor="accent1"/>
            </w:tcBorders>
          </w:tcPr>
          <w:p w14:paraId="42D6917D" w14:textId="77777777" w:rsidR="00DF198B" w:rsidRDefault="00DF198B"/>
        </w:tc>
      </w:tr>
      <w:tr w:rsidR="00DF198B" w14:paraId="59FA50E7" w14:textId="77777777" w:rsidTr="00EB7C2B">
        <w:trPr>
          <w:trHeight w:val="1837"/>
        </w:trPr>
        <w:tc>
          <w:tcPr>
            <w:tcW w:w="1170" w:type="dxa"/>
          </w:tcPr>
          <w:p w14:paraId="35D99DF4" w14:textId="77777777" w:rsidR="00DF198B" w:rsidRDefault="00DF198B"/>
        </w:tc>
        <w:tc>
          <w:tcPr>
            <w:tcW w:w="8460" w:type="dxa"/>
            <w:gridSpan w:val="7"/>
          </w:tcPr>
          <w:p w14:paraId="788D5DF9" w14:textId="77777777" w:rsidR="00DF198B" w:rsidRDefault="00DF198B"/>
        </w:tc>
        <w:tc>
          <w:tcPr>
            <w:tcW w:w="1160" w:type="dxa"/>
          </w:tcPr>
          <w:p w14:paraId="625B0C78" w14:textId="77777777" w:rsidR="00DF198B" w:rsidRDefault="00DF198B"/>
        </w:tc>
      </w:tr>
      <w:tr w:rsidR="00DF198B" w14:paraId="6CBE8A2A" w14:textId="77777777" w:rsidTr="00EB7C2B">
        <w:trPr>
          <w:trHeight w:val="929"/>
        </w:trPr>
        <w:tc>
          <w:tcPr>
            <w:tcW w:w="2397" w:type="dxa"/>
            <w:gridSpan w:val="4"/>
          </w:tcPr>
          <w:p w14:paraId="72FE8AAD" w14:textId="77777777" w:rsidR="00DF198B" w:rsidRDefault="00DF198B"/>
        </w:tc>
        <w:tc>
          <w:tcPr>
            <w:tcW w:w="5995" w:type="dxa"/>
            <w:shd w:val="clear" w:color="auto" w:fill="FFFFFF" w:themeFill="background1"/>
          </w:tcPr>
          <w:p w14:paraId="2A1B0A1B" w14:textId="77777777" w:rsidR="00DF198B" w:rsidRPr="00DF198B" w:rsidRDefault="00DF198B" w:rsidP="00DF198B">
            <w:pPr>
              <w:jc w:val="center"/>
              <w:rPr>
                <w:rFonts w:ascii="Georgia" w:hAnsi="Georgia"/>
                <w:sz w:val="48"/>
                <w:szCs w:val="48"/>
              </w:rPr>
            </w:pPr>
          </w:p>
        </w:tc>
        <w:tc>
          <w:tcPr>
            <w:tcW w:w="2398" w:type="dxa"/>
            <w:gridSpan w:val="4"/>
          </w:tcPr>
          <w:p w14:paraId="6A5F8001" w14:textId="77777777" w:rsidR="00DF198B" w:rsidRDefault="00DF198B"/>
        </w:tc>
      </w:tr>
      <w:tr w:rsidR="00DF198B" w14:paraId="6DC6331E" w14:textId="77777777" w:rsidTr="00EB7C2B">
        <w:trPr>
          <w:trHeight w:val="1460"/>
        </w:trPr>
        <w:tc>
          <w:tcPr>
            <w:tcW w:w="2397" w:type="dxa"/>
            <w:gridSpan w:val="4"/>
          </w:tcPr>
          <w:p w14:paraId="64C76B5C" w14:textId="77777777" w:rsidR="00DF198B" w:rsidRDefault="00DF198B"/>
        </w:tc>
        <w:tc>
          <w:tcPr>
            <w:tcW w:w="5995" w:type="dxa"/>
            <w:shd w:val="clear" w:color="auto" w:fill="FFFFFF" w:themeFill="background1"/>
          </w:tcPr>
          <w:p w14:paraId="516E9D3C" w14:textId="718494EF" w:rsidR="00DF198B" w:rsidRPr="00DF198B" w:rsidRDefault="00C7503E" w:rsidP="00EB7C2B">
            <w:pPr>
              <w:pStyle w:val="Heading2"/>
            </w:pPr>
            <w:r>
              <w:t>Tanisha Mohane</w:t>
            </w:r>
          </w:p>
        </w:tc>
        <w:tc>
          <w:tcPr>
            <w:tcW w:w="2398" w:type="dxa"/>
            <w:gridSpan w:val="4"/>
          </w:tcPr>
          <w:p w14:paraId="1B92E775" w14:textId="77777777" w:rsidR="00DF198B" w:rsidRDefault="00DF198B"/>
        </w:tc>
      </w:tr>
      <w:tr w:rsidR="00DF198B" w14:paraId="6C24CA40" w14:textId="77777777" w:rsidTr="00EB7C2B">
        <w:trPr>
          <w:trHeight w:val="7176"/>
        </w:trPr>
        <w:tc>
          <w:tcPr>
            <w:tcW w:w="2397" w:type="dxa"/>
            <w:gridSpan w:val="4"/>
          </w:tcPr>
          <w:p w14:paraId="67A3E7E7" w14:textId="77777777" w:rsidR="00DF198B" w:rsidRDefault="00DF198B" w:rsidP="00DF198B">
            <w:pPr>
              <w:jc w:val="center"/>
            </w:pPr>
          </w:p>
        </w:tc>
        <w:tc>
          <w:tcPr>
            <w:tcW w:w="5995" w:type="dxa"/>
            <w:tcBorders>
              <w:bottom w:val="single" w:sz="18" w:space="0" w:color="476166" w:themeColor="accent1"/>
            </w:tcBorders>
            <w:shd w:val="clear" w:color="auto" w:fill="FFFFFF" w:themeFill="background1"/>
          </w:tcPr>
          <w:p w14:paraId="1604793D" w14:textId="5E482AA3" w:rsidR="00DF198B" w:rsidRPr="00DF198B" w:rsidRDefault="00C7503E" w:rsidP="00874FE7">
            <w:pPr>
              <w:pStyle w:val="Heading3"/>
            </w:pPr>
            <w:r>
              <w:t>December 202</w:t>
            </w:r>
            <w:r w:rsidR="001E3E98">
              <w:t>4</w:t>
            </w:r>
          </w:p>
          <w:p w14:paraId="44ABD75A" w14:textId="77777777" w:rsidR="00874FE7" w:rsidRPr="00DF198B" w:rsidRDefault="00550D4A" w:rsidP="00874FE7">
            <w:pPr>
              <w:pStyle w:val="Heading3"/>
            </w:pPr>
            <w:sdt>
              <w:sdtPr>
                <w:id w:val="-1516760087"/>
                <w:placeholder>
                  <w:docPart w:val="4B08FA0C82864AC0A0F5ECF9F865F524"/>
                </w:placeholder>
                <w:temporary/>
                <w:showingPlcHdr/>
                <w15:appearance w15:val="hidden"/>
              </w:sdtPr>
              <w:sdtEndPr/>
              <w:sdtContent>
                <w:r w:rsidR="00874FE7" w:rsidRPr="00DF198B">
                  <w:t>—</w:t>
                </w:r>
              </w:sdtContent>
            </w:sdt>
          </w:p>
          <w:p w14:paraId="0F716865" w14:textId="492F03B4" w:rsidR="00DF198B" w:rsidRPr="00DF198B" w:rsidRDefault="00C7503E" w:rsidP="00874FE7">
            <w:pPr>
              <w:pStyle w:val="Heading3"/>
            </w:pPr>
            <w:r>
              <w:t>COEPD</w:t>
            </w:r>
            <w:r w:rsidR="00E15FC5">
              <w:t xml:space="preserve"> -Traditional Development</w:t>
            </w:r>
          </w:p>
          <w:p w14:paraId="0CBEB639" w14:textId="77777777" w:rsidR="00DF198B" w:rsidRPr="00DF198B" w:rsidRDefault="00550D4A" w:rsidP="00874FE7">
            <w:pPr>
              <w:pStyle w:val="Heading3"/>
            </w:pPr>
            <w:sdt>
              <w:sdtPr>
                <w:id w:val="1492440299"/>
                <w:placeholder>
                  <w:docPart w:val="DC70E17D2D80484B9CD7515E440A5501"/>
                </w:placeholder>
                <w:temporary/>
                <w:showingPlcHdr/>
                <w15:appearance w15:val="hidden"/>
              </w:sdtPr>
              <w:sdtEndPr/>
              <w:sdtContent>
                <w:r w:rsidR="00874FE7" w:rsidRPr="00DF198B">
                  <w:t>—</w:t>
                </w:r>
              </w:sdtContent>
            </w:sdt>
          </w:p>
          <w:p w14:paraId="31A4428A" w14:textId="37519DF6" w:rsidR="00DF198B" w:rsidRPr="00DF198B" w:rsidRDefault="00891403" w:rsidP="00DF198B">
            <w:r>
              <w:rPr>
                <w:sz w:val="36"/>
                <w:szCs w:val="36"/>
              </w:rPr>
              <w:t xml:space="preserve">   </w:t>
            </w:r>
            <w:r w:rsidR="00E15FC5" w:rsidRPr="00E15FC5">
              <w:rPr>
                <w:sz w:val="36"/>
                <w:szCs w:val="36"/>
              </w:rPr>
              <w:t>Online Agriculture Products Store</w:t>
            </w:r>
          </w:p>
        </w:tc>
        <w:tc>
          <w:tcPr>
            <w:tcW w:w="2398" w:type="dxa"/>
            <w:gridSpan w:val="4"/>
          </w:tcPr>
          <w:p w14:paraId="05997B88" w14:textId="77777777" w:rsidR="00DF198B" w:rsidRDefault="00DF198B" w:rsidP="00DF198B">
            <w:pPr>
              <w:jc w:val="center"/>
            </w:pPr>
          </w:p>
        </w:tc>
      </w:tr>
      <w:tr w:rsidR="00DF198B" w14:paraId="74161475" w14:textId="77777777" w:rsidTr="00EB7C2B">
        <w:tc>
          <w:tcPr>
            <w:tcW w:w="2340" w:type="dxa"/>
            <w:gridSpan w:val="3"/>
          </w:tcPr>
          <w:p w14:paraId="5A6FDBC8" w14:textId="77777777" w:rsidR="00DF198B" w:rsidRDefault="00DF198B"/>
        </w:tc>
        <w:tc>
          <w:tcPr>
            <w:tcW w:w="6120" w:type="dxa"/>
            <w:gridSpan w:val="3"/>
          </w:tcPr>
          <w:p w14:paraId="104F5C1B" w14:textId="77777777" w:rsidR="00DF198B" w:rsidRDefault="00DF198B"/>
        </w:tc>
        <w:tc>
          <w:tcPr>
            <w:tcW w:w="2330" w:type="dxa"/>
            <w:gridSpan w:val="3"/>
          </w:tcPr>
          <w:p w14:paraId="4F8D201F" w14:textId="77777777" w:rsidR="00DF198B" w:rsidRDefault="00DF198B"/>
        </w:tc>
      </w:tr>
    </w:tbl>
    <w:p w14:paraId="0E1BCC7C" w14:textId="77777777" w:rsidR="00DF198B" w:rsidRDefault="00DF198B"/>
    <w:p w14:paraId="5B806DD0" w14:textId="77777777" w:rsidR="00DF198B" w:rsidRDefault="00DF198B" w:rsidP="002D2200">
      <w:pPr>
        <w:pStyle w:val="GraphicAnchor"/>
      </w:pPr>
    </w:p>
    <w:p w14:paraId="0DD80610" w14:textId="77777777" w:rsidR="002D2200" w:rsidRDefault="002D2200"/>
    <w:p w14:paraId="336D4C76" w14:textId="77777777" w:rsidR="00E74B29" w:rsidRDefault="00E74B29" w:rsidP="0048120C">
      <w:pPr>
        <w:pStyle w:val="GraphicAnchor"/>
      </w:pPr>
    </w:p>
    <w:p w14:paraId="4D5A269D" w14:textId="77777777" w:rsidR="0048120C" w:rsidRDefault="0048120C"/>
    <w:p w14:paraId="168840B6" w14:textId="77777777" w:rsidR="00EB7C2B" w:rsidRDefault="00EB7C2B"/>
    <w:tbl>
      <w:tblPr>
        <w:tblW w:w="0" w:type="auto"/>
        <w:tblCellMar>
          <w:left w:w="0" w:type="dxa"/>
          <w:right w:w="0" w:type="dxa"/>
        </w:tblCellMar>
        <w:tblLook w:val="0600" w:firstRow="0" w:lastRow="0" w:firstColumn="0" w:lastColumn="0" w:noHBand="1" w:noVBand="1"/>
      </w:tblPr>
      <w:tblGrid>
        <w:gridCol w:w="1079"/>
        <w:gridCol w:w="5395"/>
        <w:gridCol w:w="3237"/>
        <w:gridCol w:w="1079"/>
      </w:tblGrid>
      <w:tr w:rsidR="007E7573" w14:paraId="4733CDDB" w14:textId="77777777" w:rsidTr="00EB7C2B">
        <w:tc>
          <w:tcPr>
            <w:tcW w:w="1079" w:type="dxa"/>
          </w:tcPr>
          <w:p w14:paraId="04273A45" w14:textId="77777777" w:rsidR="007E7573" w:rsidRPr="00E74B29" w:rsidRDefault="007E7573" w:rsidP="00BA6015">
            <w:pPr>
              <w:pStyle w:val="Footer"/>
            </w:pPr>
          </w:p>
        </w:tc>
        <w:tc>
          <w:tcPr>
            <w:tcW w:w="5395" w:type="dxa"/>
          </w:tcPr>
          <w:p w14:paraId="6FF32CB9" w14:textId="3789E2C7" w:rsidR="007E7573" w:rsidRPr="00874FE7" w:rsidRDefault="007E7573" w:rsidP="00BA6015">
            <w:pPr>
              <w:pStyle w:val="Footer"/>
            </w:pPr>
          </w:p>
        </w:tc>
        <w:tc>
          <w:tcPr>
            <w:tcW w:w="3237" w:type="dxa"/>
          </w:tcPr>
          <w:p w14:paraId="5F07B63B" w14:textId="2F7F0905" w:rsidR="007E7573" w:rsidRPr="00E74B29" w:rsidRDefault="007E7573" w:rsidP="00EB7C2B">
            <w:pPr>
              <w:pStyle w:val="Footer"/>
              <w:jc w:val="right"/>
            </w:pPr>
          </w:p>
        </w:tc>
        <w:tc>
          <w:tcPr>
            <w:tcW w:w="1079" w:type="dxa"/>
          </w:tcPr>
          <w:p w14:paraId="45E6ED8B" w14:textId="77777777" w:rsidR="007E7573" w:rsidRPr="00E74B29" w:rsidRDefault="007E7573" w:rsidP="00BA6015">
            <w:pPr>
              <w:pStyle w:val="Footer"/>
            </w:pPr>
          </w:p>
        </w:tc>
      </w:tr>
    </w:tbl>
    <w:p w14:paraId="07C915BB" w14:textId="7DD61E09" w:rsidR="008842CE" w:rsidRDefault="008842CE" w:rsidP="008842CE">
      <w:r>
        <w:t>Question No 1)- BPM</w:t>
      </w:r>
    </w:p>
    <w:p w14:paraId="48536C64" w14:textId="77777777" w:rsidR="008842CE" w:rsidRDefault="008842CE" w:rsidP="008842CE">
      <w:r>
        <w:t>Identify Business Process Model for Online Agriculture Store – (Goal, Inputs, Resources, Outputs, Activities, Value created to the end Customer)</w:t>
      </w:r>
    </w:p>
    <w:p w14:paraId="437220C7" w14:textId="77777777" w:rsidR="008842CE" w:rsidRDefault="008842CE" w:rsidP="008842CE"/>
    <w:p w14:paraId="0C605414" w14:textId="77777777" w:rsidR="008842CE" w:rsidRDefault="008842CE" w:rsidP="008842CE"/>
    <w:p w14:paraId="48746E3F" w14:textId="77777777" w:rsidR="00B4012B" w:rsidRDefault="008842CE" w:rsidP="00B4012B">
      <w:r>
        <w:t>Answer –</w:t>
      </w:r>
    </w:p>
    <w:p w14:paraId="66863850" w14:textId="35B64200" w:rsidR="008842CE" w:rsidRDefault="00B4012B" w:rsidP="00B4012B">
      <w:r>
        <w:t>BPM stands for Business Process Management. It is a systematic approach to improving an organization's business processes. BPM involves analyzing, designing, optimizing, and monitoring business processes to make them more efficient, effective, and adaptable to changes.</w:t>
      </w:r>
    </w:p>
    <w:p w14:paraId="462B45FB" w14:textId="77777777" w:rsidR="008842CE" w:rsidRDefault="008842CE" w:rsidP="008842CE">
      <w:r>
        <w:t xml:space="preserve">1. Goal </w:t>
      </w:r>
    </w:p>
    <w:p w14:paraId="05287DC3" w14:textId="5B9B2994" w:rsidR="008842CE" w:rsidRDefault="008842CE" w:rsidP="006B3080">
      <w:pPr>
        <w:pStyle w:val="ListParagraph"/>
        <w:numPr>
          <w:ilvl w:val="0"/>
          <w:numId w:val="4"/>
        </w:numPr>
      </w:pPr>
      <w:r>
        <w:t>Create an online platform for farmers in remote areas to buy agricultural products easily.</w:t>
      </w:r>
    </w:p>
    <w:p w14:paraId="7D6D5191" w14:textId="77777777" w:rsidR="008842CE" w:rsidRDefault="008842CE" w:rsidP="008842CE">
      <w:r>
        <w:t>2. Inputs</w:t>
      </w:r>
    </w:p>
    <w:p w14:paraId="65DF1C90" w14:textId="612F4ABA" w:rsidR="008842CE" w:rsidRDefault="008842CE" w:rsidP="006B3080">
      <w:pPr>
        <w:pStyle w:val="ListParagraph"/>
        <w:numPr>
          <w:ilvl w:val="0"/>
          <w:numId w:val="4"/>
        </w:numPr>
      </w:pPr>
      <w:r>
        <w:t>Product Details: Information about products like fertilizers, seeds, pesticides, etc., from manufacturers.</w:t>
      </w:r>
    </w:p>
    <w:p w14:paraId="3B57A7F0" w14:textId="52088A98" w:rsidR="008842CE" w:rsidRDefault="008842CE" w:rsidP="006B3080">
      <w:pPr>
        <w:pStyle w:val="ListParagraph"/>
        <w:numPr>
          <w:ilvl w:val="0"/>
          <w:numId w:val="4"/>
        </w:numPr>
      </w:pPr>
      <w:r>
        <w:t>Customer Orders: Data about what products farmers order.</w:t>
      </w:r>
    </w:p>
    <w:p w14:paraId="2CD2840C" w14:textId="12D06BF0" w:rsidR="008842CE" w:rsidRDefault="008842CE" w:rsidP="006B3080">
      <w:pPr>
        <w:pStyle w:val="ListParagraph"/>
        <w:numPr>
          <w:ilvl w:val="0"/>
          <w:numId w:val="4"/>
        </w:numPr>
      </w:pPr>
      <w:r>
        <w:t>Payment Information: Data related to payments made for the products.</w:t>
      </w:r>
    </w:p>
    <w:p w14:paraId="23207C61" w14:textId="77777777" w:rsidR="008842CE" w:rsidRDefault="008842CE" w:rsidP="008842CE">
      <w:r>
        <w:t>3. Resources</w:t>
      </w:r>
    </w:p>
    <w:p w14:paraId="30505BAC" w14:textId="421EE7E3" w:rsidR="008842CE" w:rsidRDefault="008842CE" w:rsidP="00716B11">
      <w:pPr>
        <w:pStyle w:val="ListParagraph"/>
        <w:numPr>
          <w:ilvl w:val="0"/>
          <w:numId w:val="5"/>
        </w:numPr>
      </w:pPr>
      <w:r>
        <w:t>Technology: Website or mobile application, IT infrastructure (servers, databases, etc.).</w:t>
      </w:r>
    </w:p>
    <w:p w14:paraId="15D9A570" w14:textId="3B9193B1" w:rsidR="008842CE" w:rsidRDefault="008842CE" w:rsidP="00716B11">
      <w:pPr>
        <w:pStyle w:val="ListParagraph"/>
        <w:numPr>
          <w:ilvl w:val="0"/>
          <w:numId w:val="5"/>
        </w:numPr>
      </w:pPr>
      <w:r>
        <w:t>Human Resources: Developers (for building the platform), testers (for quality assurance), customer service staff (for handling issues and inquiries).</w:t>
      </w:r>
    </w:p>
    <w:p w14:paraId="59AC65E5" w14:textId="77777777" w:rsidR="008842CE" w:rsidRDefault="008842CE" w:rsidP="008842CE">
      <w:r>
        <w:t>4. Outputs</w:t>
      </w:r>
    </w:p>
    <w:p w14:paraId="45CDE279" w14:textId="231BBD7D" w:rsidR="008842CE" w:rsidRDefault="008842CE" w:rsidP="00716B11">
      <w:pPr>
        <w:pStyle w:val="ListParagraph"/>
        <w:numPr>
          <w:ilvl w:val="0"/>
          <w:numId w:val="6"/>
        </w:numPr>
      </w:pPr>
      <w:r>
        <w:t>User-friendly platform: A website or app that farmers can navigate easily to browse and purchase products.</w:t>
      </w:r>
    </w:p>
    <w:p w14:paraId="06762576" w14:textId="52B119DA" w:rsidR="008842CE" w:rsidRDefault="008842CE" w:rsidP="00716B11">
      <w:pPr>
        <w:pStyle w:val="ListParagraph"/>
        <w:numPr>
          <w:ilvl w:val="0"/>
          <w:numId w:val="6"/>
        </w:numPr>
      </w:pPr>
      <w:r>
        <w:t>Product Deliveries: The system processes and ensures that products are delivered to the customer.</w:t>
      </w:r>
    </w:p>
    <w:p w14:paraId="7D87C9C0" w14:textId="27E692D1" w:rsidR="008842CE" w:rsidRDefault="008842CE" w:rsidP="00716B11">
      <w:pPr>
        <w:pStyle w:val="ListParagraph"/>
        <w:numPr>
          <w:ilvl w:val="0"/>
          <w:numId w:val="6"/>
        </w:numPr>
      </w:pPr>
      <w:r>
        <w:t>Financial Transactions: Managing and processing payments securely.</w:t>
      </w:r>
    </w:p>
    <w:p w14:paraId="5D53B931" w14:textId="77777777" w:rsidR="008842CE" w:rsidRDefault="008842CE" w:rsidP="008842CE">
      <w:r>
        <w:t>5. Activities</w:t>
      </w:r>
    </w:p>
    <w:p w14:paraId="6FF4831C" w14:textId="63739130" w:rsidR="008842CE" w:rsidRDefault="008842CE" w:rsidP="00716B11">
      <w:pPr>
        <w:pStyle w:val="ListParagraph"/>
        <w:numPr>
          <w:ilvl w:val="0"/>
          <w:numId w:val="7"/>
        </w:numPr>
      </w:pPr>
      <w:r>
        <w:t>Platform Development and Maintenance: Creating, updating, and keeping the website/app functional.</w:t>
      </w:r>
    </w:p>
    <w:p w14:paraId="1256C21C" w14:textId="37922531" w:rsidR="008842CE" w:rsidRDefault="008842CE" w:rsidP="00716B11">
      <w:pPr>
        <w:pStyle w:val="ListParagraph"/>
        <w:numPr>
          <w:ilvl w:val="0"/>
          <w:numId w:val="7"/>
        </w:numPr>
      </w:pPr>
      <w:r>
        <w:t>Product Management: Regularly updating product listings, pricing, and availability.</w:t>
      </w:r>
    </w:p>
    <w:p w14:paraId="2561663E" w14:textId="6CBC2E9A" w:rsidR="008842CE" w:rsidRDefault="008842CE" w:rsidP="00716B11">
      <w:pPr>
        <w:pStyle w:val="ListParagraph"/>
        <w:numPr>
          <w:ilvl w:val="0"/>
          <w:numId w:val="7"/>
        </w:numPr>
      </w:pPr>
      <w:r>
        <w:t>Order Management: Processing and tracking customer orders, ensuring products are delivered on time</w:t>
      </w:r>
    </w:p>
    <w:p w14:paraId="249C2999" w14:textId="4218922B" w:rsidR="008842CE" w:rsidRDefault="008842CE" w:rsidP="00716B11">
      <w:pPr>
        <w:pStyle w:val="ListParagraph"/>
        <w:numPr>
          <w:ilvl w:val="0"/>
          <w:numId w:val="7"/>
        </w:numPr>
      </w:pPr>
      <w:r>
        <w:t>Customer Orders: Once an order is placed, it is processed, including verifying product availability, pricing, and shipping details.</w:t>
      </w:r>
    </w:p>
    <w:p w14:paraId="15F49A97" w14:textId="22C10138" w:rsidR="008842CE" w:rsidRDefault="008842CE" w:rsidP="00716B11">
      <w:pPr>
        <w:pStyle w:val="ListParagraph"/>
        <w:numPr>
          <w:ilvl w:val="0"/>
          <w:numId w:val="7"/>
        </w:numPr>
      </w:pPr>
      <w:r>
        <w:t>Payment Processing: Securely handling customer payments for orders.</w:t>
      </w:r>
    </w:p>
    <w:p w14:paraId="63DB5BAF" w14:textId="1BA2A1E4" w:rsidR="008842CE" w:rsidRDefault="008842CE" w:rsidP="00716B11">
      <w:pPr>
        <w:pStyle w:val="ListParagraph"/>
        <w:numPr>
          <w:ilvl w:val="0"/>
          <w:numId w:val="7"/>
        </w:numPr>
      </w:pPr>
      <w:r>
        <w:t>Delivery: Coordinating the delivery of the ordered products to the customer's location.</w:t>
      </w:r>
    </w:p>
    <w:p w14:paraId="715937B1" w14:textId="2726C69C" w:rsidR="008842CE" w:rsidRDefault="008842CE" w:rsidP="00716B11">
      <w:pPr>
        <w:pStyle w:val="ListParagraph"/>
        <w:numPr>
          <w:ilvl w:val="0"/>
          <w:numId w:val="7"/>
        </w:numPr>
      </w:pPr>
      <w:r>
        <w:t>Customer Service: Addressing any questions customers have about products, orders, or the platform.</w:t>
      </w:r>
    </w:p>
    <w:p w14:paraId="06BA6974" w14:textId="78223311" w:rsidR="008842CE" w:rsidRDefault="008842CE" w:rsidP="00716B11">
      <w:pPr>
        <w:pStyle w:val="ListParagraph"/>
        <w:numPr>
          <w:ilvl w:val="0"/>
          <w:numId w:val="7"/>
        </w:numPr>
      </w:pPr>
      <w:r>
        <w:t>Resolving Issues: Assisting customers with issues such as incorrect orders, delivery delays, or product defects.</w:t>
      </w:r>
    </w:p>
    <w:p w14:paraId="386C4D33" w14:textId="77777777" w:rsidR="008842CE" w:rsidRDefault="008842CE" w:rsidP="008842CE">
      <w:r>
        <w:t>6. Convenience:</w:t>
      </w:r>
    </w:p>
    <w:p w14:paraId="2DDA7100" w14:textId="15E0774C" w:rsidR="008842CE" w:rsidRDefault="008842CE" w:rsidP="00716B11">
      <w:pPr>
        <w:pStyle w:val="ListParagraph"/>
        <w:numPr>
          <w:ilvl w:val="0"/>
          <w:numId w:val="8"/>
        </w:numPr>
      </w:pPr>
      <w:r>
        <w:t>Farmers can shop for agricultural products from the comfort of their homes, eliminating the need to visit physical stores.</w:t>
      </w:r>
    </w:p>
    <w:p w14:paraId="683D82F8" w14:textId="4432BB4E" w:rsidR="008842CE" w:rsidRDefault="008842CE" w:rsidP="008842CE">
      <w:pPr>
        <w:pStyle w:val="ListParagraph"/>
        <w:numPr>
          <w:ilvl w:val="0"/>
          <w:numId w:val="8"/>
        </w:numPr>
      </w:pPr>
      <w:r>
        <w:t>Farmers no longer need to spend time traveling to purchase products, allowing them to focus on their work.</w:t>
      </w:r>
    </w:p>
    <w:p w14:paraId="1AD65F34" w14:textId="5C8F8139" w:rsidR="008842CE" w:rsidRDefault="008842CE" w:rsidP="00716B11">
      <w:pPr>
        <w:pStyle w:val="ListParagraph"/>
        <w:numPr>
          <w:ilvl w:val="0"/>
          <w:numId w:val="8"/>
        </w:numPr>
      </w:pPr>
      <w:r>
        <w:t>Farmers can access products from a variety of manufacturers, including those they might not have had access to locally before.</w:t>
      </w:r>
    </w:p>
    <w:p w14:paraId="2D0F1214" w14:textId="1A5DDC0B" w:rsidR="008842CE" w:rsidRDefault="008842CE" w:rsidP="00716B11">
      <w:pPr>
        <w:pStyle w:val="ListParagraph"/>
        <w:numPr>
          <w:ilvl w:val="0"/>
          <w:numId w:val="8"/>
        </w:numPr>
      </w:pPr>
      <w:r>
        <w:t>By planning their orders and deliveries ahead of time, farmers can optimize their purchases, ensuring they have what they need when they need it and improving their overall productivity.</w:t>
      </w:r>
    </w:p>
    <w:p w14:paraId="58BE89E2" w14:textId="77777777" w:rsidR="007E7573" w:rsidRDefault="007E7573"/>
    <w:p w14:paraId="3881A3A6" w14:textId="77777777" w:rsidR="0048120C" w:rsidRDefault="0048120C"/>
    <w:p w14:paraId="606FDF29" w14:textId="77777777" w:rsidR="00EB7C2B" w:rsidRDefault="00EB7C2B"/>
    <w:p w14:paraId="3ED1149E" w14:textId="77777777" w:rsidR="00EB7C2B" w:rsidRDefault="00EB7C2B"/>
    <w:tbl>
      <w:tblPr>
        <w:tblW w:w="0" w:type="auto"/>
        <w:tblCellMar>
          <w:left w:w="0" w:type="dxa"/>
          <w:right w:w="0" w:type="dxa"/>
        </w:tblCellMar>
        <w:tblLook w:val="0600" w:firstRow="0" w:lastRow="0" w:firstColumn="0" w:lastColumn="0" w:noHBand="1" w:noVBand="1"/>
      </w:tblPr>
      <w:tblGrid>
        <w:gridCol w:w="1079"/>
        <w:gridCol w:w="5395"/>
        <w:gridCol w:w="3237"/>
        <w:gridCol w:w="1079"/>
      </w:tblGrid>
      <w:tr w:rsidR="00EB7C2B" w14:paraId="1EDBC63D" w14:textId="77777777" w:rsidTr="00EB7C2B">
        <w:tc>
          <w:tcPr>
            <w:tcW w:w="1079" w:type="dxa"/>
          </w:tcPr>
          <w:p w14:paraId="7610BA60" w14:textId="77777777" w:rsidR="00EB7C2B" w:rsidRPr="00E74B29" w:rsidRDefault="00EB7C2B" w:rsidP="00BA6015">
            <w:pPr>
              <w:pStyle w:val="Footer"/>
            </w:pPr>
          </w:p>
        </w:tc>
        <w:tc>
          <w:tcPr>
            <w:tcW w:w="5395" w:type="dxa"/>
          </w:tcPr>
          <w:p w14:paraId="7ACAF1ED" w14:textId="5F0E29C9" w:rsidR="00EB7C2B" w:rsidRPr="00874FE7" w:rsidRDefault="00EB7C2B" w:rsidP="00BA6015">
            <w:pPr>
              <w:pStyle w:val="Footer"/>
            </w:pPr>
          </w:p>
        </w:tc>
        <w:tc>
          <w:tcPr>
            <w:tcW w:w="3237" w:type="dxa"/>
          </w:tcPr>
          <w:p w14:paraId="56B01771" w14:textId="49305A8A" w:rsidR="00EB7C2B" w:rsidRPr="00E74B29" w:rsidRDefault="00EB7C2B" w:rsidP="00EB7C2B">
            <w:pPr>
              <w:pStyle w:val="Footer"/>
              <w:jc w:val="right"/>
            </w:pPr>
          </w:p>
        </w:tc>
        <w:tc>
          <w:tcPr>
            <w:tcW w:w="1079" w:type="dxa"/>
          </w:tcPr>
          <w:p w14:paraId="3C803E1E" w14:textId="77777777" w:rsidR="00EB7C2B" w:rsidRPr="00E74B29" w:rsidRDefault="00EB7C2B" w:rsidP="00BA6015">
            <w:pPr>
              <w:pStyle w:val="Footer"/>
            </w:pPr>
          </w:p>
        </w:tc>
      </w:tr>
    </w:tbl>
    <w:p w14:paraId="2828A9FE" w14:textId="77777777" w:rsidR="00F51A7A" w:rsidRDefault="00F51A7A" w:rsidP="00F31855"/>
    <w:p w14:paraId="74A5DE6D" w14:textId="2CA3EF86" w:rsidR="00F31855" w:rsidRDefault="00F31855" w:rsidP="00F31855">
      <w:r>
        <w:t xml:space="preserve">Question No </w:t>
      </w:r>
      <w:r w:rsidR="00012A81">
        <w:t>2</w:t>
      </w:r>
      <w:r>
        <w:t xml:space="preserve">)- </w:t>
      </w:r>
      <w:r w:rsidR="00904DEB">
        <w:t>SWOT</w:t>
      </w:r>
    </w:p>
    <w:p w14:paraId="1A0BE5DF" w14:textId="38B32953" w:rsidR="00904DEB" w:rsidRDefault="00904DEB" w:rsidP="00904DEB">
      <w:r>
        <w:t>Mr. Karthik is doing SWOT analysis before he accepts this project. What Aspects he Should consider</w:t>
      </w:r>
    </w:p>
    <w:p w14:paraId="7050D49E" w14:textId="7A028F8F" w:rsidR="00EB7C2B" w:rsidRDefault="00904DEB" w:rsidP="00904DEB">
      <w:r>
        <w:t>as Strengths, Weaknesses, as Opportunity and as Threats.</w:t>
      </w:r>
    </w:p>
    <w:p w14:paraId="67FA222F" w14:textId="77777777" w:rsidR="00570009" w:rsidRDefault="00570009" w:rsidP="00904DEB"/>
    <w:p w14:paraId="00DFCE6B" w14:textId="77777777" w:rsidR="0071761D" w:rsidRDefault="0071761D" w:rsidP="00904DEB"/>
    <w:p w14:paraId="0CC28152" w14:textId="674C2228" w:rsidR="006B5BFD" w:rsidRDefault="0071761D" w:rsidP="006B5BFD">
      <w:r w:rsidRPr="0071761D">
        <w:t>Answer –</w:t>
      </w:r>
      <w:r w:rsidR="006B5BFD" w:rsidRPr="006B5BFD">
        <w:t xml:space="preserve"> </w:t>
      </w:r>
      <w:r w:rsidR="006B5BFD">
        <w:t>SWOT Analysis for the Online Agriculture Product Store Project</w:t>
      </w:r>
    </w:p>
    <w:p w14:paraId="1CE7ED73" w14:textId="77777777" w:rsidR="006B5BFD" w:rsidRDefault="006B5BFD" w:rsidP="006B5BFD">
      <w:r>
        <w:t>Strengths:</w:t>
      </w:r>
    </w:p>
    <w:p w14:paraId="088D1345" w14:textId="77777777" w:rsidR="006B5BFD" w:rsidRDefault="006B5BFD" w:rsidP="00D820D6">
      <w:pPr>
        <w:pStyle w:val="ListParagraph"/>
        <w:numPr>
          <w:ilvl w:val="0"/>
          <w:numId w:val="9"/>
        </w:numPr>
      </w:pPr>
      <w:r>
        <w:t>Alignment with Mission: The project supports the company’s goal of improving lives in rural areas through IT solutions.</w:t>
      </w:r>
    </w:p>
    <w:p w14:paraId="27290447" w14:textId="77777777" w:rsidR="006B5BFD" w:rsidRDefault="006B5BFD" w:rsidP="00D820D6">
      <w:pPr>
        <w:pStyle w:val="ListParagraph"/>
        <w:numPr>
          <w:ilvl w:val="0"/>
          <w:numId w:val="9"/>
        </w:numPr>
      </w:pPr>
      <w:r>
        <w:t>Skilled Team: The company has experienced developers and IT professionals to work on the project.</w:t>
      </w:r>
    </w:p>
    <w:p w14:paraId="6B95D2D6" w14:textId="77777777" w:rsidR="006B5BFD" w:rsidRDefault="006B5BFD" w:rsidP="00D820D6">
      <w:pPr>
        <w:pStyle w:val="ListParagraph"/>
        <w:numPr>
          <w:ilvl w:val="0"/>
          <w:numId w:val="9"/>
        </w:numPr>
      </w:pPr>
      <w:r>
        <w:t>Support from Key Stakeholders: The project has backing from Mr. Henry, a successful businessman, and other important stakeholders who can offer resources and advice.</w:t>
      </w:r>
    </w:p>
    <w:p w14:paraId="6DC63AAD" w14:textId="77777777" w:rsidR="006B5BFD" w:rsidRDefault="006B5BFD" w:rsidP="00D820D6">
      <w:pPr>
        <w:pStyle w:val="ListParagraph"/>
        <w:numPr>
          <w:ilvl w:val="0"/>
          <w:numId w:val="9"/>
        </w:numPr>
      </w:pPr>
      <w:r>
        <w:t>Growing Market: Online shopping is becoming more popular, which could help the project succeed.</w:t>
      </w:r>
    </w:p>
    <w:p w14:paraId="68C5DE14" w14:textId="77777777" w:rsidR="006B5BFD" w:rsidRDefault="006B5BFD" w:rsidP="006B5BFD">
      <w:r>
        <w:t>Weaknesses:</w:t>
      </w:r>
    </w:p>
    <w:p w14:paraId="09E5A060" w14:textId="77777777" w:rsidR="006B5BFD" w:rsidRDefault="006B5BFD" w:rsidP="00D820D6">
      <w:pPr>
        <w:pStyle w:val="ListParagraph"/>
        <w:numPr>
          <w:ilvl w:val="0"/>
          <w:numId w:val="10"/>
        </w:numPr>
      </w:pPr>
      <w:r>
        <w:t>Tight Timeline: The project has a tight 18-month timeline, which might be challenging for a complex system.</w:t>
      </w:r>
    </w:p>
    <w:p w14:paraId="4946470F" w14:textId="77777777" w:rsidR="006B5BFD" w:rsidRDefault="006B5BFD" w:rsidP="00D820D6">
      <w:pPr>
        <w:pStyle w:val="ListParagraph"/>
        <w:numPr>
          <w:ilvl w:val="0"/>
          <w:numId w:val="10"/>
        </w:numPr>
      </w:pPr>
      <w:r>
        <w:t>Lack of Experience: The company may not have experience in building online agriculture stores.</w:t>
      </w:r>
    </w:p>
    <w:p w14:paraId="2820EF87" w14:textId="77777777" w:rsidR="006B5BFD" w:rsidRDefault="006B5BFD" w:rsidP="00D820D6">
      <w:pPr>
        <w:pStyle w:val="ListParagraph"/>
        <w:numPr>
          <w:ilvl w:val="0"/>
          <w:numId w:val="10"/>
        </w:numPr>
      </w:pPr>
      <w:r>
        <w:t>Budget Concerns: The project budget of 2 Crores INR might not be enough to cover all costs.</w:t>
      </w:r>
    </w:p>
    <w:p w14:paraId="1291E929" w14:textId="77777777" w:rsidR="006B5BFD" w:rsidRDefault="006B5BFD" w:rsidP="00D820D6">
      <w:pPr>
        <w:pStyle w:val="ListParagraph"/>
        <w:numPr>
          <w:ilvl w:val="0"/>
          <w:numId w:val="10"/>
        </w:numPr>
      </w:pPr>
      <w:r>
        <w:t>Industry Knowledge: The company might not fully understand the agriculture industry’s needs, which could make the project harder to execute.</w:t>
      </w:r>
    </w:p>
    <w:p w14:paraId="02AA7894" w14:textId="77777777" w:rsidR="006B5BFD" w:rsidRDefault="006B5BFD" w:rsidP="006B5BFD">
      <w:r>
        <w:t>Opportunities:</w:t>
      </w:r>
    </w:p>
    <w:p w14:paraId="60E07F75" w14:textId="77777777" w:rsidR="006B5BFD" w:rsidRDefault="006B5BFD" w:rsidP="00D820D6">
      <w:pPr>
        <w:pStyle w:val="ListParagraph"/>
        <w:numPr>
          <w:ilvl w:val="0"/>
          <w:numId w:val="11"/>
        </w:numPr>
      </w:pPr>
      <w:r>
        <w:t>New Business Potential: This project could lead to new opportunities in the agriculture and rural development sectors.</w:t>
      </w:r>
    </w:p>
    <w:p w14:paraId="1F86A677" w14:textId="77777777" w:rsidR="006B5BFD" w:rsidRDefault="006B5BFD" w:rsidP="00D820D6">
      <w:pPr>
        <w:pStyle w:val="ListParagraph"/>
        <w:numPr>
          <w:ilvl w:val="0"/>
          <w:numId w:val="11"/>
        </w:numPr>
      </w:pPr>
      <w:r>
        <w:t>Improving Farmers' Lives: The project can make it easier for farmers in remote areas to access necessary products.</w:t>
      </w:r>
    </w:p>
    <w:p w14:paraId="0BACF07C" w14:textId="77777777" w:rsidR="006B5BFD" w:rsidRDefault="006B5BFD" w:rsidP="00D820D6">
      <w:pPr>
        <w:pStyle w:val="ListParagraph"/>
        <w:numPr>
          <w:ilvl w:val="0"/>
          <w:numId w:val="11"/>
        </w:numPr>
      </w:pPr>
      <w:r>
        <w:t>Building Reputation: The project can showcase the company's capabilities and improve its reputation for future projects.</w:t>
      </w:r>
    </w:p>
    <w:p w14:paraId="049282F1" w14:textId="77777777" w:rsidR="006B5BFD" w:rsidRDefault="006B5BFD" w:rsidP="00D820D6">
      <w:pPr>
        <w:pStyle w:val="ListParagraph"/>
        <w:numPr>
          <w:ilvl w:val="0"/>
          <w:numId w:val="11"/>
        </w:numPr>
      </w:pPr>
      <w:r>
        <w:t>Community Building: The platform can help farmers connect and share experiences, creating a community.</w:t>
      </w:r>
    </w:p>
    <w:p w14:paraId="03B60C61" w14:textId="77777777" w:rsidR="006B5BFD" w:rsidRDefault="006B5BFD" w:rsidP="006B5BFD">
      <w:r>
        <w:t>Threats:</w:t>
      </w:r>
    </w:p>
    <w:p w14:paraId="7A059AE2" w14:textId="77777777" w:rsidR="006B5BFD" w:rsidRDefault="006B5BFD" w:rsidP="00D820D6">
      <w:pPr>
        <w:pStyle w:val="ListParagraph"/>
        <w:numPr>
          <w:ilvl w:val="0"/>
          <w:numId w:val="12"/>
        </w:numPr>
      </w:pPr>
      <w:r>
        <w:t>Competition: Existing online agriculture product stores could compete with the new platform.</w:t>
      </w:r>
    </w:p>
    <w:p w14:paraId="4413D267" w14:textId="77777777" w:rsidR="006B5BFD" w:rsidRDefault="006B5BFD" w:rsidP="00D820D6">
      <w:pPr>
        <w:pStyle w:val="ListParagraph"/>
        <w:numPr>
          <w:ilvl w:val="0"/>
          <w:numId w:val="12"/>
        </w:numPr>
      </w:pPr>
      <w:r>
        <w:t>Government Regulations: Changes in government rules or policies could affect the project.</w:t>
      </w:r>
    </w:p>
    <w:p w14:paraId="477B8E76" w14:textId="77777777" w:rsidR="006B5BFD" w:rsidRDefault="006B5BFD" w:rsidP="00570009">
      <w:pPr>
        <w:pStyle w:val="ListParagraph"/>
        <w:numPr>
          <w:ilvl w:val="0"/>
          <w:numId w:val="12"/>
        </w:numPr>
      </w:pPr>
      <w:r>
        <w:t>Technical Challenges: The development process might face technical difficulties or delays, leading to higher costs.</w:t>
      </w:r>
    </w:p>
    <w:p w14:paraId="6A1524EC" w14:textId="77777777" w:rsidR="006B5BFD" w:rsidRDefault="006B5BFD" w:rsidP="00570009">
      <w:pPr>
        <w:pStyle w:val="ListParagraph"/>
        <w:numPr>
          <w:ilvl w:val="0"/>
          <w:numId w:val="12"/>
        </w:numPr>
      </w:pPr>
      <w:r>
        <w:t>Farmer Adoption: Farmers may be hesitant to adopt new technology or may not trust it, affecting usage of the platform.</w:t>
      </w:r>
    </w:p>
    <w:p w14:paraId="48366CB1" w14:textId="77777777" w:rsidR="006B5BFD" w:rsidRDefault="006B5BFD" w:rsidP="00570009">
      <w:pPr>
        <w:pStyle w:val="ListParagraph"/>
        <w:numPr>
          <w:ilvl w:val="0"/>
          <w:numId w:val="12"/>
        </w:numPr>
      </w:pPr>
      <w:r>
        <w:t>Cost Concerns: Farmers might not want to pay for the service due to lack of trust in the system.</w:t>
      </w:r>
    </w:p>
    <w:p w14:paraId="570FFD2F" w14:textId="3150B22B" w:rsidR="0071761D" w:rsidRDefault="0071761D" w:rsidP="006B5BFD"/>
    <w:p w14:paraId="65E6F40A" w14:textId="77777777" w:rsidR="00E04CC8" w:rsidRDefault="00E04CC8" w:rsidP="006B5BFD"/>
    <w:p w14:paraId="256BA9EF" w14:textId="77777777" w:rsidR="00E04CC8" w:rsidRDefault="00E04CC8" w:rsidP="006B5BFD"/>
    <w:p w14:paraId="28AA8673" w14:textId="77777777" w:rsidR="00E04CC8" w:rsidRDefault="00E04CC8" w:rsidP="006B5BFD"/>
    <w:p w14:paraId="36FBED5A" w14:textId="77777777" w:rsidR="00E04CC8" w:rsidRDefault="00E04CC8" w:rsidP="006B5BFD"/>
    <w:p w14:paraId="555A1930" w14:textId="77777777" w:rsidR="00E04CC8" w:rsidRDefault="00E04CC8" w:rsidP="006B5BFD"/>
    <w:p w14:paraId="1B1A0B1F" w14:textId="77777777" w:rsidR="00E04CC8" w:rsidRDefault="00E04CC8" w:rsidP="006B5BFD"/>
    <w:p w14:paraId="3C6224F3" w14:textId="77777777" w:rsidR="00E04CC8" w:rsidRDefault="00E04CC8" w:rsidP="006B5BFD"/>
    <w:p w14:paraId="061E83A9" w14:textId="77777777" w:rsidR="00E04CC8" w:rsidRDefault="00E04CC8" w:rsidP="006B5BFD"/>
    <w:p w14:paraId="2E044BE5" w14:textId="77777777" w:rsidR="00E04CC8" w:rsidRDefault="00E04CC8" w:rsidP="006B5BFD"/>
    <w:p w14:paraId="38657F39" w14:textId="77777777" w:rsidR="00E04CC8" w:rsidRDefault="00E04CC8" w:rsidP="006B5BFD"/>
    <w:p w14:paraId="166C54F3" w14:textId="77777777" w:rsidR="00E04CC8" w:rsidRDefault="00E04CC8" w:rsidP="006B5BFD"/>
    <w:p w14:paraId="06758565" w14:textId="77777777" w:rsidR="00E04CC8" w:rsidRDefault="00E04CC8" w:rsidP="006B5BFD"/>
    <w:p w14:paraId="253F7BBF" w14:textId="77777777" w:rsidR="00E04CC8" w:rsidRDefault="00E04CC8" w:rsidP="006B5BFD"/>
    <w:p w14:paraId="6688E41C" w14:textId="77777777" w:rsidR="00F51A7A" w:rsidRDefault="00F51A7A" w:rsidP="00012A81"/>
    <w:p w14:paraId="6D1BB5D0" w14:textId="1FFDCC07" w:rsidR="00012A81" w:rsidRDefault="00012A81" w:rsidP="00012A81">
      <w:r>
        <w:t xml:space="preserve">Question No </w:t>
      </w:r>
      <w:r w:rsidR="00BA716B">
        <w:t>3</w:t>
      </w:r>
      <w:r>
        <w:t xml:space="preserve">)- </w:t>
      </w:r>
      <w:r w:rsidR="00BA716B" w:rsidRPr="00BA716B">
        <w:t>Feasibility study</w:t>
      </w:r>
    </w:p>
    <w:p w14:paraId="7DEF0259" w14:textId="1ACE2E07" w:rsidR="00E04CC8" w:rsidRDefault="00BA716B" w:rsidP="00BA716B">
      <w:r>
        <w:t xml:space="preserve">Mr. Karthik is trying to do </w:t>
      </w:r>
      <w:r w:rsidR="00ED4EF5">
        <w:t>a feasibility</w:t>
      </w:r>
      <w:r>
        <w:t xml:space="preserve"> study on doing this project in Technology (Java), Please help him with points (HW SW Trained Resources Budget Time frame) to consider in </w:t>
      </w:r>
      <w:r w:rsidR="00ED4EF5">
        <w:t>the feasibility</w:t>
      </w:r>
      <w:r>
        <w:t xml:space="preserve"> Study.</w:t>
      </w:r>
    </w:p>
    <w:p w14:paraId="74A31CF0" w14:textId="77777777" w:rsidR="00ED4EF5" w:rsidRDefault="00ED4EF5" w:rsidP="00BA716B"/>
    <w:p w14:paraId="23527041" w14:textId="77777777" w:rsidR="00ED4EF5" w:rsidRDefault="00ED4EF5" w:rsidP="00BA716B"/>
    <w:p w14:paraId="47C1EFEB" w14:textId="5C40AA18" w:rsidR="00F51A7A" w:rsidRDefault="00ED4EF5" w:rsidP="00F51A7A">
      <w:r w:rsidRPr="00ED4EF5">
        <w:t>Answer –</w:t>
      </w:r>
      <w:r w:rsidR="00F51A7A" w:rsidRPr="00F51A7A">
        <w:t xml:space="preserve"> </w:t>
      </w:r>
      <w:r w:rsidR="006D210E" w:rsidRPr="006D210E">
        <w:t>A feasibility study is an analysis conducted to determine whether a proposed project, idea, or business venture is viable and worth pursuing. It helps assess the potential success of the project by considering various factors like financial, technical, legal, operational, and market aspects.</w:t>
      </w:r>
    </w:p>
    <w:p w14:paraId="7287B0A8" w14:textId="76FFA09F" w:rsidR="00F51A7A" w:rsidRDefault="00F51A7A" w:rsidP="00F51A7A">
      <w:r>
        <w:t>1. Hardware:</w:t>
      </w:r>
    </w:p>
    <w:p w14:paraId="5A9117C3" w14:textId="77777777" w:rsidR="00F51A7A" w:rsidRDefault="00F51A7A" w:rsidP="00F51A7A">
      <w:pPr>
        <w:pStyle w:val="ListParagraph"/>
        <w:numPr>
          <w:ilvl w:val="0"/>
          <w:numId w:val="13"/>
        </w:numPr>
      </w:pPr>
      <w:r>
        <w:t>Mr. Karthik should check if the company has the right hardware resources, such as servers, storage, and network infrastructure, to support the project.</w:t>
      </w:r>
    </w:p>
    <w:p w14:paraId="0B498210" w14:textId="77777777" w:rsidR="00F51A7A" w:rsidRDefault="00F51A7A" w:rsidP="00F51A7A">
      <w:pPr>
        <w:pStyle w:val="ListParagraph"/>
        <w:numPr>
          <w:ilvl w:val="0"/>
          <w:numId w:val="13"/>
        </w:numPr>
      </w:pPr>
      <w:r>
        <w:t>He should also think about whether the hardware can grow with the project in the future if the platform becomes more popular and has more users.</w:t>
      </w:r>
    </w:p>
    <w:p w14:paraId="1E0F5AB5" w14:textId="77777777" w:rsidR="00F51A7A" w:rsidRDefault="00F51A7A" w:rsidP="00F51A7A">
      <w:r>
        <w:t>2. Software:</w:t>
      </w:r>
    </w:p>
    <w:p w14:paraId="4E17A2C0" w14:textId="77777777" w:rsidR="00F51A7A" w:rsidRDefault="00F51A7A" w:rsidP="00F51A7A">
      <w:pPr>
        <w:pStyle w:val="ListParagraph"/>
        <w:numPr>
          <w:ilvl w:val="0"/>
          <w:numId w:val="14"/>
        </w:numPr>
      </w:pPr>
      <w:r>
        <w:t>Mr. Karthik should review the software and systems already being used by the company to make sure they are compatible with Java.</w:t>
      </w:r>
    </w:p>
    <w:p w14:paraId="7BCB8726" w14:textId="2286948E" w:rsidR="00F51A7A" w:rsidRDefault="00F51A7A" w:rsidP="00F51A7A">
      <w:pPr>
        <w:pStyle w:val="ListParagraph"/>
        <w:numPr>
          <w:ilvl w:val="0"/>
          <w:numId w:val="14"/>
        </w:numPr>
      </w:pPr>
      <w:r>
        <w:t>He should also research if there is any additional software or frameworks that will be needed for the project.</w:t>
      </w:r>
    </w:p>
    <w:p w14:paraId="4A0CB01E" w14:textId="77777777" w:rsidR="00F51A7A" w:rsidRDefault="00F51A7A" w:rsidP="00F51A7A">
      <w:r>
        <w:t>3. Trained Resources:</w:t>
      </w:r>
    </w:p>
    <w:p w14:paraId="63CD5DB7" w14:textId="77777777" w:rsidR="00F51A7A" w:rsidRDefault="00F51A7A" w:rsidP="00F51A7A">
      <w:pPr>
        <w:pStyle w:val="ListParagraph"/>
        <w:numPr>
          <w:ilvl w:val="0"/>
          <w:numId w:val="15"/>
        </w:numPr>
      </w:pPr>
      <w:r>
        <w:t>Mr. Karthik should check if the company has Java developers who are skilled and available to work on the project.</w:t>
      </w:r>
    </w:p>
    <w:p w14:paraId="5891281F" w14:textId="77777777" w:rsidR="00F51A7A" w:rsidRDefault="00F51A7A" w:rsidP="00F51A7A">
      <w:pPr>
        <w:pStyle w:val="ListParagraph"/>
        <w:numPr>
          <w:ilvl w:val="0"/>
          <w:numId w:val="15"/>
        </w:numPr>
      </w:pPr>
      <w:r>
        <w:t>He needs to make sure there are enough qualified developers to finish the project on time.</w:t>
      </w:r>
    </w:p>
    <w:p w14:paraId="53BD03A7" w14:textId="77777777" w:rsidR="00F51A7A" w:rsidRDefault="00F51A7A" w:rsidP="00F51A7A">
      <w:r>
        <w:t>4. Budget:</w:t>
      </w:r>
    </w:p>
    <w:p w14:paraId="15420812" w14:textId="77777777" w:rsidR="00F51A7A" w:rsidRDefault="00F51A7A" w:rsidP="00F51A7A">
      <w:pPr>
        <w:pStyle w:val="ListParagraph"/>
        <w:numPr>
          <w:ilvl w:val="0"/>
          <w:numId w:val="16"/>
        </w:numPr>
      </w:pPr>
      <w:r>
        <w:t>Mr. Karthik should analyze the costs for hardware, software, and developer salaries to see if the project’s budget of 2 Crores INR will be enough.</w:t>
      </w:r>
    </w:p>
    <w:p w14:paraId="213C4B52" w14:textId="77777777" w:rsidR="00F51A7A" w:rsidRDefault="00F51A7A" w:rsidP="00F51A7A">
      <w:pPr>
        <w:pStyle w:val="ListParagraph"/>
        <w:numPr>
          <w:ilvl w:val="0"/>
          <w:numId w:val="16"/>
        </w:numPr>
      </w:pPr>
      <w:r>
        <w:t>If the budget isn’t enough, he may need to adjust the project’s scope or find other ways to reduce costs.</w:t>
      </w:r>
    </w:p>
    <w:p w14:paraId="212245C8" w14:textId="77777777" w:rsidR="00F51A7A" w:rsidRDefault="00F51A7A" w:rsidP="00F51A7A">
      <w:r>
        <w:t>5. Time Frame:</w:t>
      </w:r>
    </w:p>
    <w:p w14:paraId="3ADBDDF4" w14:textId="77777777" w:rsidR="00F51A7A" w:rsidRDefault="00F51A7A" w:rsidP="00F51A7A">
      <w:pPr>
        <w:pStyle w:val="ListParagraph"/>
        <w:numPr>
          <w:ilvl w:val="0"/>
          <w:numId w:val="17"/>
        </w:numPr>
      </w:pPr>
      <w:r>
        <w:t>Mr. Karthik should assess if the 18-month timeline is realistic for completing the project, given its complexity.</w:t>
      </w:r>
    </w:p>
    <w:p w14:paraId="7152CAE9" w14:textId="1FDE9A62" w:rsidR="00ED4EF5" w:rsidRDefault="00F51A7A" w:rsidP="00F51A7A">
      <w:pPr>
        <w:pStyle w:val="ListParagraph"/>
        <w:numPr>
          <w:ilvl w:val="0"/>
          <w:numId w:val="17"/>
        </w:numPr>
      </w:pPr>
      <w:r>
        <w:t>He should also consider any possible delays and challenges during development and ensure the company has enough resources to meet the deadline.</w:t>
      </w:r>
    </w:p>
    <w:p w14:paraId="30A19D9F" w14:textId="77777777" w:rsidR="00E04CC8" w:rsidRDefault="00E04CC8" w:rsidP="006B5BFD"/>
    <w:p w14:paraId="07D8D2D3" w14:textId="213AA8E6" w:rsidR="00CA18D9" w:rsidRDefault="00CA18D9" w:rsidP="006B5BFD"/>
    <w:p w14:paraId="626E3D12" w14:textId="77777777" w:rsidR="00CA18D9" w:rsidRDefault="00CA18D9">
      <w:r>
        <w:br w:type="page"/>
      </w:r>
    </w:p>
    <w:p w14:paraId="707B0DA2" w14:textId="77777777" w:rsidR="00CA18D9" w:rsidRDefault="00CA18D9" w:rsidP="00CA18D9"/>
    <w:p w14:paraId="3BC6F15E" w14:textId="164909A0" w:rsidR="00CA18D9" w:rsidRDefault="00CA18D9" w:rsidP="00CA18D9">
      <w:r>
        <w:t>Question No 4)- GAP Analysis</w:t>
      </w:r>
    </w:p>
    <w:p w14:paraId="5BB3F13D" w14:textId="6BECFA57" w:rsidR="00E04CC8" w:rsidRDefault="00AA366F" w:rsidP="00AA366F">
      <w:r>
        <w:t>Mr. Karthik must submit a Gap Analysis to Mr. Henry to convince him to initiate this project. What points</w:t>
      </w:r>
      <w:r w:rsidR="004555C1">
        <w:t xml:space="preserve"> (</w:t>
      </w:r>
      <w:r>
        <w:t>compare AS-IS existing process with TO-BE future Process) to showcase in the GAP Analysis</w:t>
      </w:r>
    </w:p>
    <w:p w14:paraId="09AE3BB7" w14:textId="77777777" w:rsidR="00F95992" w:rsidRDefault="00F95992" w:rsidP="00AA366F"/>
    <w:p w14:paraId="7B00B88A" w14:textId="6A4E07C0" w:rsidR="009A6BB5" w:rsidRDefault="00F95992" w:rsidP="00F95992">
      <w:r w:rsidRPr="00F95992">
        <w:t>Answer –</w:t>
      </w:r>
      <w:r w:rsidR="009A6BB5">
        <w:t xml:space="preserve"> </w:t>
      </w:r>
      <w:r w:rsidR="00C91AFA" w:rsidRPr="00C91AFA">
        <w:t>Gap analysis is a process that helps identify the difference between the current state and the desired future state of a system, organization, or process. It's like finding the "gap" between where you are now and where you want to be.</w:t>
      </w:r>
    </w:p>
    <w:p w14:paraId="4D7F45B0" w14:textId="432B9BB1" w:rsidR="00F95992" w:rsidRDefault="00F95992" w:rsidP="00F95992">
      <w:r>
        <w:t xml:space="preserve">In the context of the gap analysis for the online agriculture products store project, Mr. Karthik can highlight the following points to show the differences between the (AS-IS) </w:t>
      </w:r>
      <w:r w:rsidR="006956D1">
        <w:t>existing process</w:t>
      </w:r>
      <w:r>
        <w:t xml:space="preserve"> and the </w:t>
      </w:r>
      <w:r w:rsidR="004555C1">
        <w:t>future Process</w:t>
      </w:r>
      <w:r>
        <w:t xml:space="preserve"> (TO-BE), helping to convince Mr. Henry to move forward with the project:</w:t>
      </w:r>
    </w:p>
    <w:p w14:paraId="26A149F4" w14:textId="77777777" w:rsidR="00F95992" w:rsidRDefault="00F95992" w:rsidP="00F95992"/>
    <w:p w14:paraId="149EE764" w14:textId="77777777" w:rsidR="00F95992" w:rsidRDefault="00F95992" w:rsidP="00F95992">
      <w:r>
        <w:t>1. Ease of Access:</w:t>
      </w:r>
    </w:p>
    <w:p w14:paraId="2F1FA153" w14:textId="061E229B" w:rsidR="00F95992" w:rsidRDefault="00F95992" w:rsidP="00F95992">
      <w:r>
        <w:t xml:space="preserve"> (AS-IS): Farmers in remote areas struggle to find and purchase fertilizers, seeds, and pesticides, often facing long travel times and limited access to local stores.</w:t>
      </w:r>
    </w:p>
    <w:p w14:paraId="6B7CB741" w14:textId="5DE92971" w:rsidR="00F95992" w:rsidRDefault="004555C1" w:rsidP="00F95992">
      <w:r>
        <w:t xml:space="preserve"> </w:t>
      </w:r>
      <w:r w:rsidR="00F95992">
        <w:t>(TO-BE): The online store would offer farmers the convenience of purchasing these products from anywhere with internet access, removing the need for travel and improving their access to essential goods.</w:t>
      </w:r>
    </w:p>
    <w:p w14:paraId="2A8F2B1B" w14:textId="77777777" w:rsidR="00F95992" w:rsidRDefault="00F95992" w:rsidP="00F95992">
      <w:r>
        <w:t>2. Improved Communication:</w:t>
      </w:r>
    </w:p>
    <w:p w14:paraId="51757343" w14:textId="54E7B442" w:rsidR="00F95992" w:rsidRDefault="00F95992" w:rsidP="00F95992">
      <w:r>
        <w:t xml:space="preserve"> (AS-IS): Farmers have limited or no direct communication with manufacturers of agricultural products. They usually rely on intermediaries like local vendors to buy the products.</w:t>
      </w:r>
    </w:p>
    <w:p w14:paraId="21D3C3FB" w14:textId="57FB2A82" w:rsidR="00F95992" w:rsidRDefault="00F95992" w:rsidP="00F95992">
      <w:r>
        <w:t xml:space="preserve"> (TO-BE): The online store would create a direct communication channel between farmers and manufacturers, enabling farmers to ask questions, get product information, and negotiate directly, eliminating the need for intermediaries.</w:t>
      </w:r>
    </w:p>
    <w:p w14:paraId="54124A93" w14:textId="77777777" w:rsidR="00F95992" w:rsidRDefault="00F95992" w:rsidP="00F95992">
      <w:r>
        <w:t>3. Better Pricing:</w:t>
      </w:r>
    </w:p>
    <w:p w14:paraId="5CC3D3CD" w14:textId="599A9198" w:rsidR="00F95992" w:rsidRDefault="00F95992" w:rsidP="00F95992">
      <w:r>
        <w:t xml:space="preserve"> (AS-IS): Due to the involvement of multiple intermediaries, farmers often pay higher prices for products.</w:t>
      </w:r>
    </w:p>
    <w:p w14:paraId="5FA1369D" w14:textId="19D0624B" w:rsidR="00F95992" w:rsidRDefault="00F95992" w:rsidP="00F95992">
      <w:r>
        <w:t xml:space="preserve"> (TO-BE): By cutting out intermediaries and allowing direct communication, the online store could help farmers secure better prices for fertilizers, seeds, and pesticides.</w:t>
      </w:r>
    </w:p>
    <w:p w14:paraId="46B90864" w14:textId="77777777" w:rsidR="00F95992" w:rsidRDefault="00F95992" w:rsidP="00F95992">
      <w:r>
        <w:t>4. Increased Product Availability:</w:t>
      </w:r>
    </w:p>
    <w:p w14:paraId="4383B89F" w14:textId="6A578433" w:rsidR="00F95992" w:rsidRDefault="00F95992" w:rsidP="00F95992">
      <w:r>
        <w:t xml:space="preserve"> (AS-IS): In remote areas, farmers often face a limited selection of agricultural products, and some may not be available at all.</w:t>
      </w:r>
    </w:p>
    <w:p w14:paraId="2F4E92DD" w14:textId="3A779822" w:rsidR="00F95992" w:rsidRDefault="00F95992" w:rsidP="00F95992">
      <w:r>
        <w:t xml:space="preserve"> (TO-BE): The online store would expand product availability, giving farmers access to a wider range of agricultural products, even those not available locally.</w:t>
      </w:r>
    </w:p>
    <w:p w14:paraId="7464FFB9" w14:textId="77777777" w:rsidR="00F95992" w:rsidRDefault="00F95992" w:rsidP="00F95992">
      <w:r>
        <w:t>5. Increased Efficiency:</w:t>
      </w:r>
    </w:p>
    <w:p w14:paraId="61B35B6F" w14:textId="2A8E319A" w:rsidR="00F95992" w:rsidRDefault="00F95992" w:rsidP="00F95992">
      <w:r>
        <w:t xml:space="preserve"> (AS-IS): The process of purchasing agricultural products is manual, time-consuming, and prone to errors. Farmers </w:t>
      </w:r>
      <w:r w:rsidR="00A06F0A">
        <w:t>must</w:t>
      </w:r>
      <w:r>
        <w:t xml:space="preserve"> visit physical stores or rely on local vendors, which is inefficient.</w:t>
      </w:r>
    </w:p>
    <w:p w14:paraId="38C79BA6" w14:textId="31CF3793" w:rsidR="00F95992" w:rsidRDefault="00F95992" w:rsidP="00F95992">
      <w:r>
        <w:t xml:space="preserve"> (TO-BE): The online store would automate many steps of the process, such as order placement, payment, and delivery, reducing human errors and speeding up the procurement process, thus improving overall efficiency.</w:t>
      </w:r>
    </w:p>
    <w:p w14:paraId="5CAAFF7A" w14:textId="77777777" w:rsidR="00F95992" w:rsidRDefault="00F95992" w:rsidP="00F95992">
      <w:r>
        <w:t>6. Increased Transparency:</w:t>
      </w:r>
    </w:p>
    <w:p w14:paraId="2717D2CC" w14:textId="7593CDA1" w:rsidR="00F95992" w:rsidRDefault="00F95992" w:rsidP="00F95992">
      <w:r>
        <w:t xml:space="preserve"> (AS-IS): The current system is opaque, making it hard for farmers to track where their money goes or where the products come from. This lack of transparency can cause trust issues.</w:t>
      </w:r>
    </w:p>
    <w:p w14:paraId="57FEB007" w14:textId="4244816A" w:rsidR="00F95992" w:rsidRDefault="00F95992" w:rsidP="00F95992">
      <w:r>
        <w:t xml:space="preserve"> (TO-BE): The online store would provide a transparent system where all transactions are clearly documented, allowing farmers to track their orders and payments, thereby increasing trust in the system.</w:t>
      </w:r>
    </w:p>
    <w:p w14:paraId="60B3E72A" w14:textId="77777777" w:rsidR="00F95992" w:rsidRDefault="00F95992" w:rsidP="00F95992">
      <w:r>
        <w:t>Summary of Benefits:</w:t>
      </w:r>
    </w:p>
    <w:p w14:paraId="6308E153" w14:textId="742A6C40" w:rsidR="00F95992" w:rsidRDefault="00F95992" w:rsidP="00F95992">
      <w:r>
        <w:t>The gap analysis clearly shows how the online agriculture products store would address the current challenges farmers face in remote areas, offering:</w:t>
      </w:r>
    </w:p>
    <w:p w14:paraId="66B92902" w14:textId="77777777" w:rsidR="00F95992" w:rsidRDefault="00F95992" w:rsidP="00F95992">
      <w:r>
        <w:t>Convenience through easy access to products.</w:t>
      </w:r>
    </w:p>
    <w:p w14:paraId="6867153B" w14:textId="77777777" w:rsidR="00F95992" w:rsidRDefault="00F95992" w:rsidP="00F95992">
      <w:r>
        <w:t>Improved communication with direct connections to manufacturers.</w:t>
      </w:r>
    </w:p>
    <w:p w14:paraId="55A65AAA" w14:textId="77777777" w:rsidR="00F95992" w:rsidRDefault="00F95992" w:rsidP="00F95992">
      <w:r>
        <w:t>Better pricing by cutting out middlemen.</w:t>
      </w:r>
    </w:p>
    <w:p w14:paraId="69F10A9D" w14:textId="77777777" w:rsidR="00F95992" w:rsidRDefault="00F95992" w:rsidP="00F95992">
      <w:r>
        <w:t>Increased product availability with access to a wider range of products.</w:t>
      </w:r>
    </w:p>
    <w:p w14:paraId="5F312796" w14:textId="77777777" w:rsidR="00F95992" w:rsidRDefault="00F95992" w:rsidP="00F95992">
      <w:r>
        <w:t>Increased efficiency by automating processes.</w:t>
      </w:r>
    </w:p>
    <w:p w14:paraId="7BC89DAD" w14:textId="5BFFDAED" w:rsidR="00FC7FDF" w:rsidRDefault="00F95992" w:rsidP="00F95992">
      <w:r>
        <w:t>Increased transparency in tracking transactions and products.</w:t>
      </w:r>
    </w:p>
    <w:p w14:paraId="139D67A1" w14:textId="71FD040E" w:rsidR="00505FDA" w:rsidRDefault="00FC7FDF" w:rsidP="00505FDA">
      <w:r>
        <w:br w:type="page"/>
      </w:r>
      <w:r w:rsidR="00505FDA">
        <w:lastRenderedPageBreak/>
        <w:t xml:space="preserve">Question No </w:t>
      </w:r>
      <w:r w:rsidR="00E96039">
        <w:t>5</w:t>
      </w:r>
      <w:r w:rsidR="00505FDA">
        <w:t xml:space="preserve">)- </w:t>
      </w:r>
      <w:r w:rsidR="00E96039">
        <w:t>Risk Analysis</w:t>
      </w:r>
    </w:p>
    <w:p w14:paraId="22231101" w14:textId="23C3BA6A" w:rsidR="00F95992" w:rsidRDefault="00E96039" w:rsidP="00F95992">
      <w:r w:rsidRPr="00E96039">
        <w:t>List down different risk factors that may be involved (BA Risks And process/Project Risks)</w:t>
      </w:r>
    </w:p>
    <w:p w14:paraId="69AFC873" w14:textId="77777777" w:rsidR="00A97636" w:rsidRDefault="00A97636" w:rsidP="00F95992"/>
    <w:p w14:paraId="756A5BAD" w14:textId="23B1ACB3" w:rsidR="00C91AFA" w:rsidRDefault="00A97636" w:rsidP="00BD5D2B">
      <w:r w:rsidRPr="00F95992">
        <w:t>Answer –</w:t>
      </w:r>
      <w:r w:rsidR="00BD5D2B" w:rsidRPr="00BD5D2B">
        <w:t xml:space="preserve"> </w:t>
      </w:r>
      <w:r w:rsidR="001F119B" w:rsidRPr="001F119B">
        <w:t>Risk analysis is the process of identifying, assessing, and prioritizing potential risks that could affect a project, business, or system. The goal is to understand the likelihood of these risks happening and the potential impact they could have, so that appropriate actions can be taken to manage or minimize them.</w:t>
      </w:r>
    </w:p>
    <w:p w14:paraId="1764AFBB" w14:textId="77777777" w:rsidR="001F119B" w:rsidRDefault="001F119B" w:rsidP="00BD5D2B"/>
    <w:p w14:paraId="657B59E0" w14:textId="129190BD" w:rsidR="00BD5D2B" w:rsidRDefault="00BD5D2B" w:rsidP="00BD5D2B">
      <w:r>
        <w:t>There are several risks that can affect both the Business Analysis (BA) and Project/Process aspects of the online agriculture products store project.</w:t>
      </w:r>
    </w:p>
    <w:p w14:paraId="4833C083" w14:textId="1E7D7C1F" w:rsidR="00BD5D2B" w:rsidRDefault="00BD5D2B" w:rsidP="00BD5D2B">
      <w:r>
        <w:t>Business Analysis (BA) Risks</w:t>
      </w:r>
      <w:r w:rsidR="002B0ECC">
        <w:t>-</w:t>
      </w:r>
    </w:p>
    <w:p w14:paraId="7081BA9E" w14:textId="1EFF22EF" w:rsidR="00BD5D2B" w:rsidRDefault="00BD5D2B" w:rsidP="00BD5D2B">
      <w:r>
        <w:t>Requirements Gathering:</w:t>
      </w:r>
    </w:p>
    <w:p w14:paraId="487E8B3D" w14:textId="77777777" w:rsidR="001F119B" w:rsidRDefault="001F119B" w:rsidP="00BD5D2B"/>
    <w:p w14:paraId="3BE1357C" w14:textId="77777777" w:rsidR="00BD5D2B" w:rsidRDefault="00BD5D2B" w:rsidP="00BD5D2B">
      <w:r>
        <w:t>Risk: Inadequate or unclear requirements gathering may result in misunderstandings or missed requirements, which could impact the final product.</w:t>
      </w:r>
    </w:p>
    <w:p w14:paraId="49CDBA13" w14:textId="77777777" w:rsidR="00BD5D2B" w:rsidRDefault="00BD5D2B" w:rsidP="00BD5D2B">
      <w:r>
        <w:t>Impact: The platform may fail to meet the needs of farmers or manufacturers, leading to dissatisfaction and poor adoption.</w:t>
      </w:r>
    </w:p>
    <w:p w14:paraId="42204619" w14:textId="77777777" w:rsidR="00E23353" w:rsidRDefault="00E23353" w:rsidP="00BD5D2B"/>
    <w:p w14:paraId="61F37E3C" w14:textId="6F48F83B" w:rsidR="00BD5D2B" w:rsidRDefault="00BD5D2B" w:rsidP="00BD5D2B">
      <w:r>
        <w:t>Stakeholder Management:</w:t>
      </w:r>
    </w:p>
    <w:p w14:paraId="553E9EAF" w14:textId="77777777" w:rsidR="00BD5D2B" w:rsidRDefault="00BD5D2B" w:rsidP="00BD5D2B">
      <w:r>
        <w:t>Risk: Different stakeholders (e.g., farmers, manufacturers, project team) might have conflicting needs or expectations, making it difficult to get agreement on the project’s goals.</w:t>
      </w:r>
    </w:p>
    <w:p w14:paraId="5E5A8613" w14:textId="77777777" w:rsidR="00BD5D2B" w:rsidRDefault="00BD5D2B" w:rsidP="00BD5D2B">
      <w:r>
        <w:t>Impact: This can lead to delays, changes in scope, or mismatched solutions that do not satisfy the key parties involved.</w:t>
      </w:r>
    </w:p>
    <w:p w14:paraId="7405988D" w14:textId="77777777" w:rsidR="00E23353" w:rsidRDefault="00E23353" w:rsidP="00BD5D2B"/>
    <w:p w14:paraId="2B130AA0" w14:textId="03A3BC30" w:rsidR="00BD5D2B" w:rsidRDefault="00BD5D2B" w:rsidP="00BD5D2B">
      <w:r>
        <w:t>Communication:</w:t>
      </w:r>
    </w:p>
    <w:p w14:paraId="148B5CF1" w14:textId="77777777" w:rsidR="00BD5D2B" w:rsidRDefault="00BD5D2B" w:rsidP="00BD5D2B">
      <w:r>
        <w:t>Risk: Miscommunication between the Business Analyst (BA), project team, and stakeholders could lead to incorrect assumptions or misunderstandings regarding requirements.</w:t>
      </w:r>
    </w:p>
    <w:p w14:paraId="41794199" w14:textId="77777777" w:rsidR="00BD5D2B" w:rsidRDefault="00BD5D2B" w:rsidP="00BD5D2B">
      <w:r>
        <w:t>Impact: This could result in the delivery of a product that doesn't align with what was needed, causing frustration and project failure.</w:t>
      </w:r>
    </w:p>
    <w:p w14:paraId="66B91162" w14:textId="77777777" w:rsidR="00E23353" w:rsidRDefault="00E23353" w:rsidP="00BD5D2B"/>
    <w:p w14:paraId="3213DDB4" w14:textId="65D9CD6D" w:rsidR="00BD5D2B" w:rsidRDefault="00BD5D2B" w:rsidP="00BD5D2B">
      <w:r>
        <w:t>Change Management:</w:t>
      </w:r>
    </w:p>
    <w:p w14:paraId="3F2D011B" w14:textId="77777777" w:rsidR="00BD5D2B" w:rsidRDefault="00BD5D2B" w:rsidP="00BD5D2B">
      <w:r>
        <w:t>Risk: Changes in requirements or stakeholders' expectations during the project could lead to scope creep, delays, and unexpected costs.</w:t>
      </w:r>
    </w:p>
    <w:p w14:paraId="3C9043EC" w14:textId="77777777" w:rsidR="00BD5D2B" w:rsidRDefault="00BD5D2B" w:rsidP="00BD5D2B">
      <w:r>
        <w:t>Impact: The project may exceed its budget or timeline due to the need to accommodate these changes, impacting overall success.</w:t>
      </w:r>
    </w:p>
    <w:p w14:paraId="029670A5" w14:textId="77777777" w:rsidR="00E23353" w:rsidRDefault="00E23353" w:rsidP="00BD5D2B"/>
    <w:p w14:paraId="3043D171" w14:textId="0CDFFA35" w:rsidR="00E23353" w:rsidRDefault="00BD5D2B" w:rsidP="00BD5D2B">
      <w:r>
        <w:t>Project/Process Risks</w:t>
      </w:r>
      <w:r w:rsidR="002B0ECC">
        <w:t>-</w:t>
      </w:r>
    </w:p>
    <w:p w14:paraId="27F38C4B" w14:textId="21B52426" w:rsidR="00BD5D2B" w:rsidRDefault="00BD5D2B" w:rsidP="00BD5D2B">
      <w:r>
        <w:t>Budget:</w:t>
      </w:r>
    </w:p>
    <w:p w14:paraId="4559CF7F" w14:textId="77777777" w:rsidR="00BD5D2B" w:rsidRDefault="00BD5D2B" w:rsidP="00BD5D2B">
      <w:r>
        <w:t>Risk: The project budget of 2 Crores INR may be insufficient to cover the entire development and implementation costs, leading to financial strain.</w:t>
      </w:r>
    </w:p>
    <w:p w14:paraId="217A0219" w14:textId="77777777" w:rsidR="00BD5D2B" w:rsidRDefault="00BD5D2B" w:rsidP="00BD5D2B">
      <w:r>
        <w:t>Impact: Insufficient budget could result in incomplete features, reduced quality, or project delays.</w:t>
      </w:r>
    </w:p>
    <w:p w14:paraId="4B0EF062" w14:textId="77777777" w:rsidR="007A75CE" w:rsidRDefault="007A75CE" w:rsidP="00BD5D2B"/>
    <w:p w14:paraId="3B615AB7" w14:textId="7A5B4596" w:rsidR="00BD5D2B" w:rsidRDefault="00BD5D2B" w:rsidP="00BD5D2B">
      <w:r>
        <w:t>Technical:</w:t>
      </w:r>
    </w:p>
    <w:p w14:paraId="20E20163" w14:textId="77777777" w:rsidR="00BD5D2B" w:rsidRDefault="00BD5D2B" w:rsidP="00BD5D2B">
      <w:r>
        <w:t>Risk: There may be technical difficulties during the development or implementation of the online store, such as software bugs, system errors, or compatibility issues.</w:t>
      </w:r>
    </w:p>
    <w:p w14:paraId="195C03D1" w14:textId="77777777" w:rsidR="00BD5D2B" w:rsidRDefault="00BD5D2B" w:rsidP="00BD5D2B">
      <w:r>
        <w:t>Impact: These technical challenges could delay the project or negatively affect the user experience, leading to customer dissatisfaction.</w:t>
      </w:r>
    </w:p>
    <w:p w14:paraId="5349BA70" w14:textId="77777777" w:rsidR="007A75CE" w:rsidRDefault="007A75CE" w:rsidP="00BD5D2B"/>
    <w:p w14:paraId="173F0DBD" w14:textId="76944167" w:rsidR="00BD5D2B" w:rsidRDefault="00BD5D2B" w:rsidP="00BD5D2B">
      <w:r>
        <w:t>User Acceptance:</w:t>
      </w:r>
    </w:p>
    <w:p w14:paraId="68FED35D" w14:textId="77777777" w:rsidR="00BD5D2B" w:rsidRDefault="00BD5D2B" w:rsidP="00BD5D2B">
      <w:r>
        <w:t>Risk: The success of the online store depends on farmers and businesses being willing to use the platform. If user adoption is low, the project may fail to achieve its goals.</w:t>
      </w:r>
    </w:p>
    <w:p w14:paraId="12FF9079" w14:textId="77777777" w:rsidR="00BD5D2B" w:rsidRDefault="00BD5D2B" w:rsidP="00BD5D2B">
      <w:r>
        <w:t>Impact: Without enough users, the platform might not generate enough revenue or provide value, undermining the entire project’s purpose.</w:t>
      </w:r>
    </w:p>
    <w:p w14:paraId="43B24F6C" w14:textId="77777777" w:rsidR="001F119B" w:rsidRDefault="001F119B" w:rsidP="00BD5D2B"/>
    <w:p w14:paraId="3BD8302E" w14:textId="77777777" w:rsidR="007A75CE" w:rsidRDefault="007A75CE" w:rsidP="00BD5D2B"/>
    <w:p w14:paraId="10CFE609" w14:textId="2F4DA13B" w:rsidR="00BD5D2B" w:rsidRDefault="00BD5D2B" w:rsidP="00BD5D2B">
      <w:r>
        <w:lastRenderedPageBreak/>
        <w:t>Integrations:</w:t>
      </w:r>
    </w:p>
    <w:p w14:paraId="12B8950E" w14:textId="77777777" w:rsidR="00BD5D2B" w:rsidRDefault="00BD5D2B" w:rsidP="00BD5D2B">
      <w:r>
        <w:t>Risk: The online store needs to integrate with various systems like payment gateways, logistics systems, and inventory management. Issues with these integrations (e.g., compatibility, delays) could affect the project’s schedule and overall quality.</w:t>
      </w:r>
    </w:p>
    <w:p w14:paraId="6B00ACD6" w14:textId="4E3AECE3" w:rsidR="00A97636" w:rsidRDefault="00BD5D2B" w:rsidP="00BD5D2B">
      <w:r>
        <w:t>Impact: Integration issues could prevent smooth operations of the platform, leading to operational inefficiencies, transaction errors, or delays in deliveries.</w:t>
      </w:r>
    </w:p>
    <w:p w14:paraId="0062DCA2" w14:textId="77777777" w:rsidR="00A97636" w:rsidRDefault="00A97636" w:rsidP="00F95992"/>
    <w:p w14:paraId="56AE5A64" w14:textId="432C600A" w:rsidR="007F1912" w:rsidRDefault="007F1912" w:rsidP="007F1912">
      <w:r>
        <w:t xml:space="preserve">Question No 6)- </w:t>
      </w:r>
      <w:r w:rsidR="00C34EA0" w:rsidRPr="00C34EA0">
        <w:t>Stakeholder Analysis (RACI Matrix)</w:t>
      </w:r>
    </w:p>
    <w:p w14:paraId="782BF1C9" w14:textId="77777777" w:rsidR="00C34EA0" w:rsidRDefault="00C34EA0" w:rsidP="00C34EA0">
      <w:r>
        <w:t>Perform stakeholder analysis (RACI Matrix) to find out the key stakeholders who can take</w:t>
      </w:r>
    </w:p>
    <w:p w14:paraId="615EA551" w14:textId="48E796A4" w:rsidR="00A97636" w:rsidRDefault="00C34EA0" w:rsidP="00C34EA0">
      <w:r>
        <w:t>Decisions and Who are the influencers</w:t>
      </w:r>
    </w:p>
    <w:p w14:paraId="7630A7DE" w14:textId="77777777" w:rsidR="00C34EA0" w:rsidRDefault="00C34EA0" w:rsidP="00C34EA0"/>
    <w:p w14:paraId="5F428BAA" w14:textId="77777777" w:rsidR="00FF2F4A" w:rsidRDefault="00C34EA0" w:rsidP="00FF2F4A">
      <w:r w:rsidRPr="00C34EA0">
        <w:t>Answer –</w:t>
      </w:r>
      <w:r w:rsidR="006D210E">
        <w:t xml:space="preserve"> </w:t>
      </w:r>
      <w:r w:rsidR="00FF2F4A">
        <w:t>The RACI matrix is a tool used in project management and organizational processes to define roles and responsibilities for tasks or deliverables within a project or process. It clarifies who is responsible for what, helping to avoid confusion and ensure that all tasks are completed effectively.</w:t>
      </w:r>
    </w:p>
    <w:p w14:paraId="16F4D05A" w14:textId="77777777" w:rsidR="00FF2F4A" w:rsidRDefault="00FF2F4A" w:rsidP="00FF2F4A"/>
    <w:p w14:paraId="274ACA1F" w14:textId="48E9CD22" w:rsidR="00C34EA0" w:rsidRDefault="00FF2F4A" w:rsidP="00FF2F4A">
      <w:r>
        <w:t>RACI stands for:</w:t>
      </w:r>
    </w:p>
    <w:p w14:paraId="0F90E811" w14:textId="77777777" w:rsidR="00B57E0F" w:rsidRDefault="00B57E0F" w:rsidP="00C34EA0"/>
    <w:tbl>
      <w:tblPr>
        <w:tblStyle w:val="TableGrid"/>
        <w:tblW w:w="0" w:type="auto"/>
        <w:tblLook w:val="04A0" w:firstRow="1" w:lastRow="0" w:firstColumn="1" w:lastColumn="0" w:noHBand="0" w:noVBand="1"/>
      </w:tblPr>
      <w:tblGrid>
        <w:gridCol w:w="3256"/>
        <w:gridCol w:w="7534"/>
      </w:tblGrid>
      <w:tr w:rsidR="006F0528" w14:paraId="60E24194" w14:textId="77777777" w:rsidTr="00BC0237">
        <w:trPr>
          <w:trHeight w:val="346"/>
        </w:trPr>
        <w:tc>
          <w:tcPr>
            <w:tcW w:w="3256" w:type="dxa"/>
            <w:vMerge w:val="restart"/>
            <w:vAlign w:val="center"/>
          </w:tcPr>
          <w:p w14:paraId="712CCD8C" w14:textId="44E0625A" w:rsidR="006F0528" w:rsidRDefault="006F0528" w:rsidP="00C1729B">
            <w:pPr>
              <w:jc w:val="center"/>
            </w:pPr>
            <w:r>
              <w:t>Responsible</w:t>
            </w:r>
          </w:p>
        </w:tc>
        <w:tc>
          <w:tcPr>
            <w:tcW w:w="7534" w:type="dxa"/>
          </w:tcPr>
          <w:p w14:paraId="5ED65E08" w14:textId="69BC816D" w:rsidR="006F0528" w:rsidRDefault="006F0528" w:rsidP="00C34EA0">
            <w:r>
              <w:t>M</w:t>
            </w:r>
            <w:r w:rsidRPr="0015463D">
              <w:t>r.</w:t>
            </w:r>
            <w:r>
              <w:t xml:space="preserve"> </w:t>
            </w:r>
            <w:r w:rsidRPr="0015463D">
              <w:t>Karthik - Delivery Head - APT IT Solutions</w:t>
            </w:r>
          </w:p>
        </w:tc>
      </w:tr>
      <w:tr w:rsidR="006F0528" w14:paraId="46B0797A" w14:textId="77777777" w:rsidTr="00476675">
        <w:trPr>
          <w:trHeight w:val="408"/>
        </w:trPr>
        <w:tc>
          <w:tcPr>
            <w:tcW w:w="3256" w:type="dxa"/>
            <w:vMerge/>
          </w:tcPr>
          <w:p w14:paraId="62FAC173" w14:textId="77777777" w:rsidR="006F0528" w:rsidRDefault="006F0528" w:rsidP="00C34EA0"/>
        </w:tc>
        <w:tc>
          <w:tcPr>
            <w:tcW w:w="7534" w:type="dxa"/>
          </w:tcPr>
          <w:p w14:paraId="48DC4E31" w14:textId="476A85B4" w:rsidR="006F0528" w:rsidRDefault="006F0528" w:rsidP="00C34EA0">
            <w:r w:rsidRPr="00BD1956">
              <w:t>Mr.</w:t>
            </w:r>
            <w:r>
              <w:t xml:space="preserve"> </w:t>
            </w:r>
            <w:proofErr w:type="spellStart"/>
            <w:r w:rsidRPr="00BD1956">
              <w:t>Vandanam</w:t>
            </w:r>
            <w:proofErr w:type="spellEnd"/>
            <w:r w:rsidRPr="00BD1956">
              <w:t xml:space="preserve"> - Project Manager - APT IT Solutions</w:t>
            </w:r>
          </w:p>
        </w:tc>
      </w:tr>
      <w:tr w:rsidR="006F0528" w14:paraId="2E6CCB7B" w14:textId="77777777" w:rsidTr="00476675">
        <w:trPr>
          <w:trHeight w:val="414"/>
        </w:trPr>
        <w:tc>
          <w:tcPr>
            <w:tcW w:w="3256" w:type="dxa"/>
            <w:vMerge/>
          </w:tcPr>
          <w:p w14:paraId="7B3128B0" w14:textId="77777777" w:rsidR="006F0528" w:rsidRDefault="006F0528" w:rsidP="00C34EA0"/>
        </w:tc>
        <w:tc>
          <w:tcPr>
            <w:tcW w:w="7534" w:type="dxa"/>
          </w:tcPr>
          <w:p w14:paraId="27F2F34E" w14:textId="60E0D4C4" w:rsidR="006F0528" w:rsidRDefault="006F0528" w:rsidP="00C34EA0">
            <w:r w:rsidRPr="006E32A7">
              <w:t>Ms.</w:t>
            </w:r>
            <w:r>
              <w:t xml:space="preserve"> </w:t>
            </w:r>
            <w:r w:rsidRPr="006E32A7">
              <w:t>Juhi - Senior Java Developer - APT IT Solutions</w:t>
            </w:r>
          </w:p>
        </w:tc>
      </w:tr>
      <w:tr w:rsidR="006F0528" w14:paraId="4B27AA12" w14:textId="77777777" w:rsidTr="007768CF">
        <w:tc>
          <w:tcPr>
            <w:tcW w:w="3256" w:type="dxa"/>
            <w:vMerge/>
          </w:tcPr>
          <w:p w14:paraId="1EC706DA" w14:textId="77777777" w:rsidR="006F0528" w:rsidRDefault="006F0528" w:rsidP="00C34EA0"/>
        </w:tc>
        <w:tc>
          <w:tcPr>
            <w:tcW w:w="7534" w:type="dxa"/>
          </w:tcPr>
          <w:p w14:paraId="545E9284" w14:textId="1B066F19" w:rsidR="006F0528" w:rsidRDefault="006F0528" w:rsidP="00C34EA0">
            <w:r w:rsidRPr="006E32A7">
              <w:t>Mr.</w:t>
            </w:r>
            <w:r>
              <w:t xml:space="preserve"> </w:t>
            </w:r>
            <w:proofErr w:type="spellStart"/>
            <w:r w:rsidRPr="006E32A7">
              <w:t>Teyson</w:t>
            </w:r>
            <w:proofErr w:type="spellEnd"/>
            <w:r w:rsidRPr="006E32A7">
              <w:t>, Ms.</w:t>
            </w:r>
            <w:r>
              <w:t xml:space="preserve"> </w:t>
            </w:r>
            <w:r w:rsidRPr="006E32A7">
              <w:t>Lucie, Mr.</w:t>
            </w:r>
            <w:r>
              <w:t xml:space="preserve"> </w:t>
            </w:r>
            <w:proofErr w:type="spellStart"/>
            <w:r w:rsidRPr="006E32A7">
              <w:t>Tuker</w:t>
            </w:r>
            <w:proofErr w:type="spellEnd"/>
            <w:r w:rsidRPr="006E32A7">
              <w:t>, Mr. Bravo - Java Developer - - APT IT Solutions</w:t>
            </w:r>
          </w:p>
        </w:tc>
      </w:tr>
      <w:tr w:rsidR="006F0528" w14:paraId="1C9FF9E7" w14:textId="77777777" w:rsidTr="00476675">
        <w:trPr>
          <w:trHeight w:val="428"/>
        </w:trPr>
        <w:tc>
          <w:tcPr>
            <w:tcW w:w="3256" w:type="dxa"/>
            <w:vMerge/>
          </w:tcPr>
          <w:p w14:paraId="4BB43F64" w14:textId="77777777" w:rsidR="006F0528" w:rsidRDefault="006F0528" w:rsidP="00C34EA0"/>
        </w:tc>
        <w:tc>
          <w:tcPr>
            <w:tcW w:w="7534" w:type="dxa"/>
          </w:tcPr>
          <w:p w14:paraId="5CF0CAC6" w14:textId="1F0CEDB1" w:rsidR="006F0528" w:rsidRDefault="006F0528" w:rsidP="00C34EA0">
            <w:r w:rsidRPr="00682FE7">
              <w:t>Mr.</w:t>
            </w:r>
            <w:r>
              <w:t xml:space="preserve"> </w:t>
            </w:r>
            <w:r w:rsidRPr="00682FE7">
              <w:t>Mike - Network Admin - - APT IT Solutions</w:t>
            </w:r>
          </w:p>
        </w:tc>
      </w:tr>
      <w:tr w:rsidR="006F0528" w14:paraId="33E17B85" w14:textId="77777777" w:rsidTr="00476675">
        <w:trPr>
          <w:trHeight w:val="420"/>
        </w:trPr>
        <w:tc>
          <w:tcPr>
            <w:tcW w:w="3256" w:type="dxa"/>
            <w:vMerge/>
          </w:tcPr>
          <w:p w14:paraId="4042E2F1" w14:textId="77777777" w:rsidR="006F0528" w:rsidRDefault="006F0528" w:rsidP="00C34EA0"/>
        </w:tc>
        <w:tc>
          <w:tcPr>
            <w:tcW w:w="7534" w:type="dxa"/>
          </w:tcPr>
          <w:p w14:paraId="61091117" w14:textId="6E21BAEC" w:rsidR="006F0528" w:rsidRDefault="006F0528" w:rsidP="00C34EA0">
            <w:r w:rsidRPr="00682FE7">
              <w:t>Mr.</w:t>
            </w:r>
            <w:r>
              <w:t xml:space="preserve"> </w:t>
            </w:r>
            <w:r w:rsidRPr="00682FE7">
              <w:t>John - DB Admin - APT IT Solutions</w:t>
            </w:r>
          </w:p>
        </w:tc>
      </w:tr>
      <w:tr w:rsidR="006F0528" w14:paraId="22B75FDD" w14:textId="77777777" w:rsidTr="00476675">
        <w:trPr>
          <w:trHeight w:val="412"/>
        </w:trPr>
        <w:tc>
          <w:tcPr>
            <w:tcW w:w="3256" w:type="dxa"/>
            <w:vMerge/>
          </w:tcPr>
          <w:p w14:paraId="6C4C60D3" w14:textId="77777777" w:rsidR="006F0528" w:rsidRDefault="006F0528" w:rsidP="00C34EA0"/>
        </w:tc>
        <w:tc>
          <w:tcPr>
            <w:tcW w:w="7534" w:type="dxa"/>
          </w:tcPr>
          <w:p w14:paraId="492B71BE" w14:textId="5992C1CD" w:rsidR="006F0528" w:rsidRDefault="006F0528" w:rsidP="00C34EA0">
            <w:r w:rsidRPr="000B307D">
              <w:t>Mr.</w:t>
            </w:r>
            <w:r>
              <w:t xml:space="preserve"> </w:t>
            </w:r>
            <w:r w:rsidRPr="000B307D">
              <w:t>Jason and Ms.</w:t>
            </w:r>
            <w:r>
              <w:t xml:space="preserve"> </w:t>
            </w:r>
            <w:r w:rsidRPr="000B307D">
              <w:t>Alekya - Testers - - APT IT Solutions</w:t>
            </w:r>
          </w:p>
        </w:tc>
      </w:tr>
      <w:tr w:rsidR="00C1729B" w14:paraId="25CDC2FE" w14:textId="77777777" w:rsidTr="002F7CBC">
        <w:trPr>
          <w:trHeight w:val="418"/>
        </w:trPr>
        <w:tc>
          <w:tcPr>
            <w:tcW w:w="3256" w:type="dxa"/>
            <w:vMerge w:val="restart"/>
            <w:vAlign w:val="center"/>
          </w:tcPr>
          <w:p w14:paraId="6FE572F4" w14:textId="3DCEEE1B" w:rsidR="00C1729B" w:rsidRDefault="00C1729B" w:rsidP="00C1729B">
            <w:pPr>
              <w:jc w:val="center"/>
            </w:pPr>
            <w:r>
              <w:t>Accountable</w:t>
            </w:r>
          </w:p>
        </w:tc>
        <w:tc>
          <w:tcPr>
            <w:tcW w:w="7534" w:type="dxa"/>
          </w:tcPr>
          <w:p w14:paraId="5077FA65" w14:textId="01EE2869" w:rsidR="00C1729B" w:rsidRDefault="00C1729B" w:rsidP="00C34EA0">
            <w:r w:rsidRPr="00BA3257">
              <w:t>Mr.</w:t>
            </w:r>
            <w:r>
              <w:t xml:space="preserve"> </w:t>
            </w:r>
            <w:r w:rsidRPr="00BA3257">
              <w:t>Henry - Client - Soony Company</w:t>
            </w:r>
          </w:p>
        </w:tc>
      </w:tr>
      <w:tr w:rsidR="00C1729B" w14:paraId="5B7C79A9" w14:textId="77777777" w:rsidTr="002F7CBC">
        <w:trPr>
          <w:trHeight w:val="424"/>
        </w:trPr>
        <w:tc>
          <w:tcPr>
            <w:tcW w:w="3256" w:type="dxa"/>
            <w:vMerge/>
          </w:tcPr>
          <w:p w14:paraId="4891477D" w14:textId="77777777" w:rsidR="00C1729B" w:rsidRDefault="00C1729B" w:rsidP="00C34EA0"/>
        </w:tc>
        <w:tc>
          <w:tcPr>
            <w:tcW w:w="7534" w:type="dxa"/>
          </w:tcPr>
          <w:p w14:paraId="08706918" w14:textId="0F7B22AE" w:rsidR="00C1729B" w:rsidRDefault="00C1729B" w:rsidP="00C34EA0">
            <w:r w:rsidRPr="00B74CE5">
              <w:t>Mr.</w:t>
            </w:r>
            <w:r>
              <w:t xml:space="preserve"> </w:t>
            </w:r>
            <w:r w:rsidRPr="00B74CE5">
              <w:t>Pandu - Financial Head - Soony Company</w:t>
            </w:r>
          </w:p>
        </w:tc>
      </w:tr>
      <w:tr w:rsidR="00C1729B" w14:paraId="09D100BA" w14:textId="77777777" w:rsidTr="002F7CBC">
        <w:trPr>
          <w:trHeight w:val="402"/>
        </w:trPr>
        <w:tc>
          <w:tcPr>
            <w:tcW w:w="3256" w:type="dxa"/>
            <w:vMerge/>
          </w:tcPr>
          <w:p w14:paraId="70EFE87D" w14:textId="77777777" w:rsidR="00C1729B" w:rsidRDefault="00C1729B" w:rsidP="00C34EA0"/>
        </w:tc>
        <w:tc>
          <w:tcPr>
            <w:tcW w:w="7534" w:type="dxa"/>
          </w:tcPr>
          <w:p w14:paraId="3EB6E737" w14:textId="273DF8B6" w:rsidR="00C1729B" w:rsidRDefault="00C1729B" w:rsidP="00C34EA0">
            <w:r w:rsidRPr="00B74CE5">
              <w:t>Mr.</w:t>
            </w:r>
            <w:r>
              <w:t xml:space="preserve"> </w:t>
            </w:r>
            <w:r w:rsidRPr="00B74CE5">
              <w:t>Dooku - Project Coordinator Soony Company</w:t>
            </w:r>
          </w:p>
        </w:tc>
      </w:tr>
      <w:tr w:rsidR="006A0D8D" w14:paraId="437A780A" w14:textId="77777777" w:rsidTr="00BC0237">
        <w:tc>
          <w:tcPr>
            <w:tcW w:w="3256" w:type="dxa"/>
            <w:vAlign w:val="center"/>
          </w:tcPr>
          <w:p w14:paraId="20339407" w14:textId="69A9D7FA" w:rsidR="006A0D8D" w:rsidRDefault="00C1729B" w:rsidP="00BC0237">
            <w:pPr>
              <w:jc w:val="center"/>
            </w:pPr>
            <w:r>
              <w:t>Consulted</w:t>
            </w:r>
          </w:p>
        </w:tc>
        <w:tc>
          <w:tcPr>
            <w:tcW w:w="7534" w:type="dxa"/>
          </w:tcPr>
          <w:p w14:paraId="75C28BCF" w14:textId="4CDB5960" w:rsidR="006A0D8D" w:rsidRDefault="00B0496F" w:rsidP="00C34EA0">
            <w:r w:rsidRPr="00B0496F">
              <w:t>Peter, Kevin and Ben - Stakeholders (Formers from the remote village)</w:t>
            </w:r>
          </w:p>
        </w:tc>
      </w:tr>
      <w:tr w:rsidR="006A0D8D" w14:paraId="57619B68" w14:textId="77777777" w:rsidTr="00BC0237">
        <w:tc>
          <w:tcPr>
            <w:tcW w:w="3256" w:type="dxa"/>
            <w:vAlign w:val="center"/>
          </w:tcPr>
          <w:p w14:paraId="10446BF1" w14:textId="541C3375" w:rsidR="006A0D8D" w:rsidRDefault="00BC0237" w:rsidP="00BC0237">
            <w:pPr>
              <w:jc w:val="center"/>
            </w:pPr>
            <w:r>
              <w:t>Informed</w:t>
            </w:r>
          </w:p>
        </w:tc>
        <w:tc>
          <w:tcPr>
            <w:tcW w:w="7534" w:type="dxa"/>
          </w:tcPr>
          <w:p w14:paraId="2BEDA863" w14:textId="77FC5B0D" w:rsidR="006A0D8D" w:rsidRDefault="00B0496F" w:rsidP="00C34EA0">
            <w:r w:rsidRPr="00B0496F">
              <w:t>Formers &amp; Companies (Manufacturers of fertilizers, seeds &amp; Pesticides)</w:t>
            </w:r>
          </w:p>
        </w:tc>
      </w:tr>
    </w:tbl>
    <w:p w14:paraId="60C7E624" w14:textId="7F8F0B5D" w:rsidR="005E48A1" w:rsidRDefault="005E48A1" w:rsidP="00C34EA0"/>
    <w:p w14:paraId="2DB3DA15" w14:textId="77777777" w:rsidR="005E48A1" w:rsidRDefault="005E48A1">
      <w:r>
        <w:br w:type="page"/>
      </w:r>
    </w:p>
    <w:p w14:paraId="6EEDCC95" w14:textId="76D4282F" w:rsidR="00DD3D55" w:rsidRDefault="00DD3D55" w:rsidP="00DD3D55">
      <w:r>
        <w:lastRenderedPageBreak/>
        <w:t xml:space="preserve">Question No 7)- </w:t>
      </w:r>
      <w:r w:rsidR="002341AD" w:rsidRPr="002341AD">
        <w:t>Business Case Document</w:t>
      </w:r>
    </w:p>
    <w:p w14:paraId="0827F282" w14:textId="4F741DA4" w:rsidR="00B57E0F" w:rsidRDefault="002341AD" w:rsidP="002341AD">
      <w:r w:rsidRPr="002341AD">
        <w:t>Help Mr</w:t>
      </w:r>
      <w:r>
        <w:t>.</w:t>
      </w:r>
      <w:r w:rsidRPr="002341AD">
        <w:t xml:space="preserve"> Karthik to prepare a business case document</w:t>
      </w:r>
    </w:p>
    <w:p w14:paraId="474E77D3" w14:textId="77777777" w:rsidR="002341AD" w:rsidRDefault="002341AD" w:rsidP="002341AD"/>
    <w:p w14:paraId="3F978A49" w14:textId="77777777" w:rsidR="00A800EC" w:rsidRDefault="00A800EC" w:rsidP="00A800EC"/>
    <w:p w14:paraId="78B7F085" w14:textId="33A0DAD4" w:rsidR="00A800EC" w:rsidRDefault="00A800EC" w:rsidP="00A800EC">
      <w:r>
        <w:t>Answer –</w:t>
      </w:r>
    </w:p>
    <w:p w14:paraId="53DBFC85" w14:textId="12A6BB47" w:rsidR="00602E5A" w:rsidRDefault="007A3D22" w:rsidP="002341AD">
      <w:r>
        <w:t>1)</w:t>
      </w:r>
      <w:r w:rsidR="00750C5A" w:rsidRPr="00750C5A">
        <w:t>Executive Summary: The online agriculture product store is a proposed solution to the difficulties faced by farmers in procuring fertilizers, seeds and pesticides. The store will be a platform for farmers and product manufacturers to communicate directly, making the procurement process easier and more efficient. The proposed project has an estimated budget of 2 crores INR and a duration of 18 months.</w:t>
      </w:r>
    </w:p>
    <w:p w14:paraId="0FE30659" w14:textId="6DEFF6E0" w:rsidR="00A00872" w:rsidRDefault="007A3D22" w:rsidP="002341AD">
      <w:r>
        <w:t>2)</w:t>
      </w:r>
      <w:r w:rsidR="00750C5A" w:rsidRPr="00750C5A">
        <w:t xml:space="preserve">Problem Statement: Farmers in remote areas face several difficulties in procuring essential agriculture products such as fertilizers, seeds and pesticides. These difficulties result in a decrease in crop yield and a loss in income for the farmers. </w:t>
      </w:r>
    </w:p>
    <w:p w14:paraId="621A558C" w14:textId="35B61F38" w:rsidR="00A00872" w:rsidRDefault="007A3D22" w:rsidP="002341AD">
      <w:r>
        <w:t>3)</w:t>
      </w:r>
      <w:r w:rsidR="00750C5A" w:rsidRPr="00750C5A">
        <w:t xml:space="preserve">Solution: The proposed solution is to create an online agriculture product store that will make the procurement process easier and more efficient for farmers. This store will be accessible through internet connectivity and will be user-friendly. </w:t>
      </w:r>
    </w:p>
    <w:p w14:paraId="4581BB0B" w14:textId="77777777" w:rsidR="007B5789" w:rsidRDefault="007B5789" w:rsidP="002341AD"/>
    <w:p w14:paraId="6100A70C" w14:textId="77777777" w:rsidR="00A00872" w:rsidRDefault="00750C5A" w:rsidP="002341AD">
      <w:r w:rsidRPr="00750C5A">
        <w:t>Business Requirements: The solution must have the following features:</w:t>
      </w:r>
    </w:p>
    <w:p w14:paraId="4676E6FD" w14:textId="596C0414" w:rsidR="002341AD" w:rsidRDefault="00750C5A" w:rsidP="00AD2876">
      <w:pPr>
        <w:pStyle w:val="ListParagraph"/>
        <w:numPr>
          <w:ilvl w:val="0"/>
          <w:numId w:val="19"/>
        </w:numPr>
      </w:pPr>
      <w:r w:rsidRPr="00750C5A">
        <w:t>Product listing: The ability to list products such as fertilizers, seeds and pesticides with detailed information.</w:t>
      </w:r>
    </w:p>
    <w:p w14:paraId="4DFD5915" w14:textId="77777777" w:rsidR="00A00C0B" w:rsidRDefault="00A00C0B" w:rsidP="00AD2876">
      <w:pPr>
        <w:pStyle w:val="ListParagraph"/>
        <w:numPr>
          <w:ilvl w:val="0"/>
          <w:numId w:val="19"/>
        </w:numPr>
      </w:pPr>
      <w:r w:rsidRPr="00A00C0B">
        <w:t xml:space="preserve">Order placement: Farmers must be able to place orders for products they need through the platform. </w:t>
      </w:r>
    </w:p>
    <w:p w14:paraId="7DC16D41" w14:textId="372D8A06" w:rsidR="00A00C0B" w:rsidRDefault="00A00C0B" w:rsidP="00AD2876">
      <w:pPr>
        <w:pStyle w:val="ListParagraph"/>
        <w:numPr>
          <w:ilvl w:val="0"/>
          <w:numId w:val="19"/>
        </w:numPr>
      </w:pPr>
      <w:r w:rsidRPr="00A00C0B">
        <w:t xml:space="preserve">Delivery: The platform must have the ability to arrange for delivery of the products to the farmers. </w:t>
      </w:r>
    </w:p>
    <w:p w14:paraId="2DDD583B" w14:textId="5FCEE26A" w:rsidR="00A00C0B" w:rsidRDefault="00A00C0B" w:rsidP="00D52FAC">
      <w:pPr>
        <w:pStyle w:val="ListParagraph"/>
        <w:numPr>
          <w:ilvl w:val="0"/>
          <w:numId w:val="19"/>
        </w:numPr>
      </w:pPr>
      <w:r w:rsidRPr="00A00C0B">
        <w:t xml:space="preserve">User-friendly interface:  The platform must have a user-friendly interface for easy navigation. </w:t>
      </w:r>
    </w:p>
    <w:p w14:paraId="3DC76DB3" w14:textId="3039B1D5" w:rsidR="00A00C0B" w:rsidRDefault="00A00C0B" w:rsidP="00D52FAC">
      <w:pPr>
        <w:pStyle w:val="ListParagraph"/>
        <w:numPr>
          <w:ilvl w:val="0"/>
          <w:numId w:val="19"/>
        </w:numPr>
      </w:pPr>
      <w:r w:rsidRPr="00A00C0B">
        <w:t>Benefits: The online agriculture product store will bring the following benefits:</w:t>
      </w:r>
    </w:p>
    <w:p w14:paraId="6545695A" w14:textId="2F56DAA3" w:rsidR="00A32C34" w:rsidRDefault="00A00C0B" w:rsidP="000E70A2">
      <w:pPr>
        <w:pStyle w:val="ListParagraph"/>
        <w:numPr>
          <w:ilvl w:val="1"/>
          <w:numId w:val="19"/>
        </w:numPr>
      </w:pPr>
      <w:r w:rsidRPr="00A00C0B">
        <w:t xml:space="preserve">Increased access to agriculture products: Farmers will have access to a wider range of products through the platform, increasing their options for procurement. </w:t>
      </w:r>
    </w:p>
    <w:p w14:paraId="20C12059" w14:textId="4B9079BC" w:rsidR="00A32C34" w:rsidRDefault="00A00C0B" w:rsidP="000E70A2">
      <w:pPr>
        <w:pStyle w:val="ListParagraph"/>
        <w:numPr>
          <w:ilvl w:val="1"/>
          <w:numId w:val="19"/>
        </w:numPr>
      </w:pPr>
      <w:r w:rsidRPr="00A00C0B">
        <w:t xml:space="preserve">Improved </w:t>
      </w:r>
      <w:r w:rsidR="007A3D22" w:rsidRPr="00A00C0B">
        <w:t>efficiency: The</w:t>
      </w:r>
      <w:r w:rsidRPr="00A00C0B">
        <w:t xml:space="preserve"> procurement process will become more efficient, reducing the time and effort needed to purchase products.</w:t>
      </w:r>
    </w:p>
    <w:p w14:paraId="02130402" w14:textId="32CC9552" w:rsidR="00A32C34" w:rsidRDefault="00A00C0B" w:rsidP="000E70A2">
      <w:pPr>
        <w:pStyle w:val="ListParagraph"/>
        <w:numPr>
          <w:ilvl w:val="1"/>
          <w:numId w:val="19"/>
        </w:numPr>
      </w:pPr>
      <w:r w:rsidRPr="00A00C0B">
        <w:t xml:space="preserve">Increased income: Improved access to essential agriculture products will result in increased crop </w:t>
      </w:r>
      <w:r w:rsidR="007A3D22" w:rsidRPr="00A00C0B">
        <w:t>yields, leading</w:t>
      </w:r>
      <w:r w:rsidRPr="00A00C0B">
        <w:t xml:space="preserve"> to an increase in income for the farmers. </w:t>
      </w:r>
    </w:p>
    <w:p w14:paraId="7283BECB" w14:textId="5709D9F1" w:rsidR="00726484" w:rsidRDefault="00A00C0B" w:rsidP="000E70A2">
      <w:pPr>
        <w:pStyle w:val="ListParagraph"/>
        <w:numPr>
          <w:ilvl w:val="1"/>
          <w:numId w:val="19"/>
        </w:numPr>
      </w:pPr>
      <w:r w:rsidRPr="00A00C0B">
        <w:t xml:space="preserve">Costs and </w:t>
      </w:r>
      <w:r w:rsidR="007A3D22" w:rsidRPr="00A00C0B">
        <w:t>Funding: The</w:t>
      </w:r>
      <w:r w:rsidRPr="00A00C0B">
        <w:t xml:space="preserve"> estimated budget for the project is 2 crores INR. The funding for the project will come from Mr. Henry's Company SOONY under their CSR initiative.</w:t>
      </w:r>
    </w:p>
    <w:p w14:paraId="56B27583" w14:textId="6B20FD76" w:rsidR="00726484" w:rsidRDefault="00A00C0B" w:rsidP="000E70A2">
      <w:pPr>
        <w:pStyle w:val="ListParagraph"/>
        <w:numPr>
          <w:ilvl w:val="1"/>
          <w:numId w:val="19"/>
        </w:numPr>
      </w:pPr>
      <w:r w:rsidRPr="00A00C0B">
        <w:t xml:space="preserve">Project Schedule: The project is expected to take 18 months to complete. Key milestones include project initiation, requirements gathering, development, testing and deployment. </w:t>
      </w:r>
    </w:p>
    <w:p w14:paraId="665FF17C" w14:textId="77777777" w:rsidR="00726484" w:rsidRDefault="00726484" w:rsidP="00A32C34">
      <w:pPr>
        <w:pStyle w:val="ListParagraph"/>
      </w:pPr>
    </w:p>
    <w:p w14:paraId="41341376" w14:textId="77777777" w:rsidR="006A27F4" w:rsidRDefault="00A00C0B" w:rsidP="006F539A">
      <w:r w:rsidRPr="00A00C0B">
        <w:t>Risks and Mitigation: The following risks have been identified:</w:t>
      </w:r>
    </w:p>
    <w:p w14:paraId="3D560AD6" w14:textId="55C6D722" w:rsidR="00F44EEB" w:rsidRDefault="00A00C0B" w:rsidP="006F539A">
      <w:pPr>
        <w:pStyle w:val="ListParagraph"/>
        <w:numPr>
          <w:ilvl w:val="0"/>
          <w:numId w:val="21"/>
        </w:numPr>
      </w:pPr>
      <w:r w:rsidRPr="00A00C0B">
        <w:t xml:space="preserve">Technical Risks: Risks related to the technology used for the platform. </w:t>
      </w:r>
    </w:p>
    <w:p w14:paraId="4AE72C0C" w14:textId="77777777" w:rsidR="00F44EEB" w:rsidRDefault="00A00C0B" w:rsidP="006F539A">
      <w:pPr>
        <w:pStyle w:val="ListParagraph"/>
        <w:numPr>
          <w:ilvl w:val="0"/>
          <w:numId w:val="21"/>
        </w:numPr>
      </w:pPr>
      <w:r w:rsidRPr="00A00C0B">
        <w:t xml:space="preserve">Delivery Risks: Risks related to delivering the products to the farmers. </w:t>
      </w:r>
    </w:p>
    <w:p w14:paraId="11ADF3BB" w14:textId="613EC43C" w:rsidR="00812709" w:rsidRDefault="00A00C0B" w:rsidP="00767CFE">
      <w:pPr>
        <w:pStyle w:val="ListParagraph"/>
        <w:numPr>
          <w:ilvl w:val="0"/>
          <w:numId w:val="21"/>
        </w:numPr>
      </w:pPr>
      <w:r w:rsidRPr="00A00C0B">
        <w:t xml:space="preserve">Adoption Risks: </w:t>
      </w:r>
      <w:r w:rsidR="00767CFE">
        <w:t>There are risks related to farmers adopting the platform, such as reluctance to change. To manage these, the project team will review the technical design, partner with reliable delivery companies, and provide training for farmers. In conclusion, the online agriculture product store will significantly benefit farmers in remote areas by improving access to essential products like seeds, pesticides, and fertilizers. This will enhance farm productivity and efficiency. The business case outlines the project’s goals, budget, timeline, risks, and stakeholder involvement. The project will follow a suitable development methodology, ensuring effective delivery and success, with a focus on improving the lives of farmers.</w:t>
      </w:r>
    </w:p>
    <w:p w14:paraId="3FFB0B1D" w14:textId="77777777" w:rsidR="00812709" w:rsidRDefault="00812709">
      <w:r>
        <w:br w:type="page"/>
      </w:r>
    </w:p>
    <w:p w14:paraId="1AFBE6AA" w14:textId="304A3835" w:rsidR="00755215" w:rsidRDefault="00755215" w:rsidP="00755215">
      <w:r>
        <w:lastRenderedPageBreak/>
        <w:t xml:space="preserve">Question No 8)- </w:t>
      </w:r>
      <w:r w:rsidR="00FA6C5C">
        <w:t>Four SDLC Methodologies</w:t>
      </w:r>
    </w:p>
    <w:p w14:paraId="4CCCB9E2" w14:textId="772FFA59" w:rsidR="00755215" w:rsidRDefault="00322154" w:rsidP="00755215">
      <w:r w:rsidRPr="00322154">
        <w:t>The Committee of Mr. Henry, Mr</w:t>
      </w:r>
      <w:r>
        <w:t>.</w:t>
      </w:r>
      <w:r w:rsidRPr="00322154">
        <w:t xml:space="preserve"> Pandu, and Mr</w:t>
      </w:r>
      <w:r>
        <w:t>.</w:t>
      </w:r>
      <w:r w:rsidRPr="00322154">
        <w:t xml:space="preserve"> Dooku and Mr</w:t>
      </w:r>
      <w:r>
        <w:t>.</w:t>
      </w:r>
      <w:r w:rsidRPr="00322154">
        <w:t xml:space="preserve"> Karthik are having a discussion on the Project Development Approach</w:t>
      </w:r>
      <w:r w:rsidR="00ED3A94" w:rsidRPr="00322154">
        <w:t>. Mr</w:t>
      </w:r>
      <w:r>
        <w:t>.</w:t>
      </w:r>
      <w:r w:rsidRPr="00322154">
        <w:t xml:space="preserve"> Karthik explained to Mr. Henry about SDLC. And four methodologies like Sequential</w:t>
      </w:r>
      <w:r w:rsidR="006A68B5">
        <w:t>,</w:t>
      </w:r>
      <w:r w:rsidRPr="00322154">
        <w:t xml:space="preserve"> Iterative</w:t>
      </w:r>
      <w:r w:rsidR="006A68B5">
        <w:t>,</w:t>
      </w:r>
      <w:r w:rsidRPr="00322154">
        <w:t xml:space="preserve"> Evolutionary and Agile. Please share your thoughts and clarity on Methodologies</w:t>
      </w:r>
    </w:p>
    <w:p w14:paraId="783F2A3D" w14:textId="77777777" w:rsidR="00ED3A94" w:rsidRDefault="00ED3A94" w:rsidP="00755215"/>
    <w:p w14:paraId="69E5C53D" w14:textId="5015B0F1" w:rsidR="006A68B5" w:rsidRDefault="006A68B5" w:rsidP="00755215">
      <w:r w:rsidRPr="006A68B5">
        <w:t>Answer –</w:t>
      </w:r>
    </w:p>
    <w:p w14:paraId="45A978C4" w14:textId="77777777" w:rsidR="006A68B5" w:rsidRDefault="006A68B5" w:rsidP="006A68B5">
      <w:r>
        <w:t>Sequential: This approach follows a straight, step-by-step process where each phase of the Software Development Life Cycle (SDLC) is completed before moving on to the next. It's ideal for projects with clear and stable requirements, low risk, and predictable results.</w:t>
      </w:r>
    </w:p>
    <w:p w14:paraId="118AE38D" w14:textId="77777777" w:rsidR="006A68B5" w:rsidRDefault="006A68B5" w:rsidP="006A68B5"/>
    <w:p w14:paraId="184864BA" w14:textId="77777777" w:rsidR="006A68B5" w:rsidRDefault="006A68B5" w:rsidP="006A68B5">
      <w:r>
        <w:t>Iterative: In this approach, the software is developed in cycles, with each cycle building upon the previous one. It's most effective for projects that involve complex requirements and higher risk, as it allows for continuous improvement and refinement.</w:t>
      </w:r>
    </w:p>
    <w:p w14:paraId="2C4CF882" w14:textId="77777777" w:rsidR="006A68B5" w:rsidRDefault="006A68B5" w:rsidP="006A68B5"/>
    <w:p w14:paraId="1FE64AE7" w14:textId="77777777" w:rsidR="006A68B5" w:rsidRDefault="006A68B5" w:rsidP="006A68B5">
      <w:r>
        <w:t>Evolutionary: This method starts by creating a basic version of the software, which is then gradually enhanced over time. It is best for projects with rapidly changing needs and high uncertainty, as it allows for flexibility and quick adjustments based on new information.</w:t>
      </w:r>
    </w:p>
    <w:p w14:paraId="60D431D2" w14:textId="77777777" w:rsidR="006A68B5" w:rsidRDefault="006A68B5" w:rsidP="006A68B5"/>
    <w:p w14:paraId="192C9CBF" w14:textId="47881E14" w:rsidR="00ED3A94" w:rsidRDefault="006A68B5" w:rsidP="006A68B5">
      <w:r>
        <w:t>Agile: This approach is a combination of iterative and incremental development, with frequent communication between the development team and stakeholders. It works well for projects that have dynamic requirements, high risks, and complex conditions, as it allows for frequent updates and quick responses to change.</w:t>
      </w:r>
    </w:p>
    <w:p w14:paraId="1FD833DE" w14:textId="77777777" w:rsidR="00ED3A94" w:rsidRDefault="00ED3A94" w:rsidP="00755215"/>
    <w:p w14:paraId="7BE15EED" w14:textId="77777777" w:rsidR="00ED3A94" w:rsidRDefault="00ED3A94" w:rsidP="00755215"/>
    <w:p w14:paraId="099982E2" w14:textId="77777777" w:rsidR="00A00C0B" w:rsidRDefault="00A00C0B" w:rsidP="00812709">
      <w:pPr>
        <w:pStyle w:val="ListParagraph"/>
      </w:pPr>
    </w:p>
    <w:p w14:paraId="6002008E" w14:textId="77777777" w:rsidR="006A68B5" w:rsidRDefault="006A68B5" w:rsidP="00812709">
      <w:pPr>
        <w:pStyle w:val="ListParagraph"/>
      </w:pPr>
    </w:p>
    <w:p w14:paraId="62B34780" w14:textId="52E96B76" w:rsidR="006A68B5" w:rsidRDefault="006A68B5" w:rsidP="00812709">
      <w:pPr>
        <w:pStyle w:val="ListParagraph"/>
      </w:pPr>
    </w:p>
    <w:p w14:paraId="5FCC6A41" w14:textId="77777777" w:rsidR="006A68B5" w:rsidRDefault="006A68B5">
      <w:r>
        <w:br w:type="page"/>
      </w:r>
    </w:p>
    <w:p w14:paraId="63490F26" w14:textId="0F2733A8" w:rsidR="003E0A0C" w:rsidRDefault="003E0A0C" w:rsidP="003E0A0C">
      <w:r>
        <w:lastRenderedPageBreak/>
        <w:t xml:space="preserve">Question No 9)- </w:t>
      </w:r>
      <w:r w:rsidR="009462B9" w:rsidRPr="009462B9">
        <w:t>Waterfall RUP Spiral and Scrum Models</w:t>
      </w:r>
    </w:p>
    <w:p w14:paraId="36D60B24" w14:textId="2EC8DBE2" w:rsidR="00793402" w:rsidRDefault="00582394" w:rsidP="003E0A0C">
      <w:r w:rsidRPr="00582394">
        <w:t xml:space="preserve">They discussed models in SDLC like waterfall RUP Spiral and Scrum. You put forth your understanding </w:t>
      </w:r>
      <w:r w:rsidR="00550D4A" w:rsidRPr="00582394">
        <w:t>of</w:t>
      </w:r>
      <w:r w:rsidRPr="00582394">
        <w:t xml:space="preserve"> these models</w:t>
      </w:r>
      <w:r w:rsidR="00793402">
        <w:t>.</w:t>
      </w:r>
    </w:p>
    <w:p w14:paraId="1BBED799" w14:textId="65959730" w:rsidR="00582394" w:rsidRDefault="00582394" w:rsidP="003E0A0C">
      <w:r w:rsidRPr="00582394">
        <w:t>When the APT IT SOLUTIONS company got the project to make this online agriculture product store, there is a difference of opinion between a couple of SMEs and the project team regarding which methodology would be more suitable for this project. SMEs are stressing using the V model and the project team is leaning more onto the side of waterfall model. As a business analyst, which methodology do you think would be better for this project?</w:t>
      </w:r>
    </w:p>
    <w:p w14:paraId="7DEB08EB" w14:textId="77777777" w:rsidR="00836A40" w:rsidRDefault="00836A40" w:rsidP="003E0A0C"/>
    <w:p w14:paraId="7DACA2DF" w14:textId="77777777" w:rsidR="00836A40" w:rsidRDefault="00836A40" w:rsidP="003E0A0C"/>
    <w:p w14:paraId="240FD922" w14:textId="77777777" w:rsidR="00836A40" w:rsidRDefault="00836A40" w:rsidP="00836A40">
      <w:r w:rsidRPr="006A68B5">
        <w:t>Answer –</w:t>
      </w:r>
    </w:p>
    <w:p w14:paraId="5FA3EF46" w14:textId="423DB2B6" w:rsidR="00F82E6B" w:rsidRDefault="00CC4352" w:rsidP="00CC4352">
      <w:r>
        <w:t xml:space="preserve">They discussed models in SDLC like waterfall RUP Spiral and </w:t>
      </w:r>
      <w:r w:rsidR="00F82E6B">
        <w:t>Scrum.</w:t>
      </w:r>
      <w:r>
        <w:t xml:space="preserve"> </w:t>
      </w:r>
    </w:p>
    <w:p w14:paraId="5ACD7D6B" w14:textId="77777777" w:rsidR="00F82E6B" w:rsidRDefault="00CC4352" w:rsidP="00CC4352">
      <w:r>
        <w:t>You put forth your understanding on these models</w:t>
      </w:r>
    </w:p>
    <w:p w14:paraId="01623BD6" w14:textId="027AFB99" w:rsidR="00F82E6B" w:rsidRDefault="00CC4352" w:rsidP="00F82E6B">
      <w:pPr>
        <w:pStyle w:val="ListParagraph"/>
        <w:numPr>
          <w:ilvl w:val="0"/>
          <w:numId w:val="22"/>
        </w:numPr>
      </w:pPr>
      <w:r>
        <w:t xml:space="preserve">Agile: This methodology is based on an iterative and incremental </w:t>
      </w:r>
      <w:r w:rsidR="00F82E6B">
        <w:t>approach and</w:t>
      </w:r>
      <w:r>
        <w:t xml:space="preserve"> involves close collaboration between the development team and stakeholders. This method is best suited for projects with rapidly changing requirements, high risk, and complex environments. </w:t>
      </w:r>
    </w:p>
    <w:p w14:paraId="414BAE40" w14:textId="6F55A977" w:rsidR="00F82E6B" w:rsidRDefault="00CC4352" w:rsidP="00F82E6B">
      <w:pPr>
        <w:pStyle w:val="ListParagraph"/>
        <w:numPr>
          <w:ilvl w:val="0"/>
          <w:numId w:val="22"/>
        </w:numPr>
      </w:pPr>
      <w:r>
        <w:t>Waterfall: This model is a sequential approach where each phase of development must be completed before moving on to the next phase. It is best suited for projects with well-defined requirements and clear project goals.</w:t>
      </w:r>
    </w:p>
    <w:p w14:paraId="5B8CF212" w14:textId="4B53869C" w:rsidR="00CC4352" w:rsidRDefault="00CC4352" w:rsidP="00F82E6B">
      <w:pPr>
        <w:pStyle w:val="ListParagraph"/>
        <w:numPr>
          <w:ilvl w:val="0"/>
          <w:numId w:val="22"/>
        </w:numPr>
      </w:pPr>
      <w:r>
        <w:t xml:space="preserve">RUP: This model is a unified and iterative approach that uses a set of best practices for software development. It is best suited for complex projects with changing requirements. </w:t>
      </w:r>
    </w:p>
    <w:p w14:paraId="3A11BF42" w14:textId="27A4D418" w:rsidR="00F82E6B" w:rsidRDefault="00CC4352" w:rsidP="00F82E6B">
      <w:pPr>
        <w:pStyle w:val="ListParagraph"/>
        <w:numPr>
          <w:ilvl w:val="0"/>
          <w:numId w:val="22"/>
        </w:numPr>
      </w:pPr>
      <w:r>
        <w:t xml:space="preserve">Spiral: This model is a combination of both the sequential and iterative approaches, where each iteration builds upon the previous one. It is best suited for high-risk projects with uncertain requirements. </w:t>
      </w:r>
    </w:p>
    <w:p w14:paraId="209E36A8" w14:textId="1EC4C632" w:rsidR="00836A40" w:rsidRDefault="00CC4352" w:rsidP="00F82E6B">
      <w:pPr>
        <w:pStyle w:val="ListParagraph"/>
        <w:numPr>
          <w:ilvl w:val="0"/>
          <w:numId w:val="22"/>
        </w:numPr>
      </w:pPr>
      <w:r>
        <w:t xml:space="preserve">Scrum: This model is an agile approach that emphasizes teamwork, collaboration, and </w:t>
      </w:r>
      <w:r w:rsidR="00F82E6B">
        <w:t>adaptability. It</w:t>
      </w:r>
      <w:r>
        <w:t xml:space="preserve"> is best suited for projects with rapidly changing requirements and complex problem-solving</w:t>
      </w:r>
    </w:p>
    <w:p w14:paraId="2DD6358E" w14:textId="77777777" w:rsidR="0077049F" w:rsidRDefault="0077049F" w:rsidP="0077049F"/>
    <w:p w14:paraId="3EB39ABB" w14:textId="77777777" w:rsidR="0077049F" w:rsidRDefault="0077049F" w:rsidP="0077049F"/>
    <w:p w14:paraId="4326F25C" w14:textId="3C30620C" w:rsidR="000F0D53" w:rsidRDefault="0077049F" w:rsidP="0077049F">
      <w:r w:rsidRPr="0077049F">
        <w:t>Based on the recommendation of the Subject Matter Expert (SME), the V-Model seems to be a better fit for this project because it offers greater flexibility. This approach allows for some adjustments to be made during the project's course, which is important since the project is likely to require modifications as it progresses.</w:t>
      </w:r>
    </w:p>
    <w:p w14:paraId="272E40F3" w14:textId="77777777" w:rsidR="000F0D53" w:rsidRDefault="000F0D53">
      <w:r>
        <w:br w:type="page"/>
      </w:r>
    </w:p>
    <w:p w14:paraId="571302E9" w14:textId="77777777" w:rsidR="00441FCC" w:rsidRDefault="006E093D" w:rsidP="006E093D">
      <w:r>
        <w:lastRenderedPageBreak/>
        <w:t xml:space="preserve">Question No 10)- </w:t>
      </w:r>
      <w:r w:rsidR="00441FCC" w:rsidRPr="00441FCC">
        <w:t xml:space="preserve">Waterfall Vs V-Model </w:t>
      </w:r>
    </w:p>
    <w:p w14:paraId="21AB1AD0" w14:textId="6446182A" w:rsidR="0077049F" w:rsidRDefault="00D177F4" w:rsidP="0077049F">
      <w:r w:rsidRPr="00D177F4">
        <w:t>Write down the differences between waterfall model and V model.</w:t>
      </w:r>
    </w:p>
    <w:p w14:paraId="03C457BF" w14:textId="77777777" w:rsidR="00952458" w:rsidRDefault="00952458" w:rsidP="0077049F"/>
    <w:p w14:paraId="3F1CA719" w14:textId="77777777" w:rsidR="00952458" w:rsidRDefault="00952458" w:rsidP="0077049F"/>
    <w:p w14:paraId="346C2817" w14:textId="4D37A58E" w:rsidR="00952458" w:rsidRDefault="00952458" w:rsidP="0077049F">
      <w:r w:rsidRPr="00952458">
        <w:t>Answer –</w:t>
      </w:r>
    </w:p>
    <w:p w14:paraId="78D54EBE" w14:textId="77777777" w:rsidR="003A3006" w:rsidRDefault="003A3006" w:rsidP="003A3006">
      <w:r>
        <w:t>Waterfall Model: The Waterfall Model is a linear, step-by-step development approach where each phase is completed in sequence before moving to the next one. It’s a traditional and simple methodology, ideal for projects with clearly defined and unchanging requirements. Testing is done only after the development phase is finished, and each phase must be fully completed before starting the next.</w:t>
      </w:r>
    </w:p>
    <w:p w14:paraId="2A3AC94F" w14:textId="77777777" w:rsidR="003A3006" w:rsidRDefault="003A3006" w:rsidP="003A3006"/>
    <w:p w14:paraId="0DFA35AA" w14:textId="2C499FF6" w:rsidR="006A68B5" w:rsidRDefault="003A3006" w:rsidP="003A3006">
      <w:r>
        <w:t>V Model: The V Model is an adaptation of the Waterfall Model, where each development stage is paired with a corresponding testing phase. This approach integrates testing and development into a continuous process. It works well for projects that require high quality and regulatory compliance. The V Model helps identify and fix defects early, reducing the cost of later corrections. It also provides a clear, traceable process for validating the software development stages.</w:t>
      </w:r>
    </w:p>
    <w:p w14:paraId="40FFA4EB" w14:textId="77777777" w:rsidR="00AD67DD" w:rsidRDefault="00AD67DD" w:rsidP="003A3006"/>
    <w:p w14:paraId="4021ABAD" w14:textId="77777777" w:rsidR="00AD67DD" w:rsidRDefault="00AD67DD" w:rsidP="003A3006"/>
    <w:p w14:paraId="03720C92" w14:textId="77777777" w:rsidR="00AD67DD" w:rsidRDefault="00AD67DD" w:rsidP="003A3006"/>
    <w:p w14:paraId="2E553E23" w14:textId="3A977CDD" w:rsidR="0059686D" w:rsidRDefault="0059686D" w:rsidP="0059686D">
      <w:r>
        <w:t xml:space="preserve">Question No 11)- </w:t>
      </w:r>
      <w:r w:rsidR="00062E2D" w:rsidRPr="00062E2D">
        <w:t>Justify your choice</w:t>
      </w:r>
    </w:p>
    <w:p w14:paraId="6442B94B" w14:textId="1BB23353" w:rsidR="00AD67DD" w:rsidRDefault="00062E2D" w:rsidP="003A3006">
      <w:r w:rsidRPr="00062E2D">
        <w:t>As a BA, state your reason for choosing one model for this project</w:t>
      </w:r>
    </w:p>
    <w:p w14:paraId="151C6F01" w14:textId="77777777" w:rsidR="00062E2D" w:rsidRDefault="00062E2D" w:rsidP="003A3006"/>
    <w:p w14:paraId="397C43F8" w14:textId="68FAD127" w:rsidR="00062E2D" w:rsidRDefault="00062E2D" w:rsidP="003A3006">
      <w:r w:rsidRPr="00062E2D">
        <w:t>Answer –</w:t>
      </w:r>
    </w:p>
    <w:p w14:paraId="3AAC5EE9" w14:textId="77777777" w:rsidR="00E26659" w:rsidRDefault="00E26659" w:rsidP="00E26659"/>
    <w:p w14:paraId="43EB6E72" w14:textId="7D7C9D0F" w:rsidR="008A278D" w:rsidRDefault="00E26659" w:rsidP="00E26659">
      <w:r>
        <w:t>The V Model has been chosen for this project based on the recommendation of the SME, as it is better suited to the project's needs. This model allows for adjustments during the project, making it ideal for situations where changes may occur due to regulatory requirements.</w:t>
      </w:r>
    </w:p>
    <w:p w14:paraId="30A23133" w14:textId="77777777" w:rsidR="008A278D" w:rsidRDefault="008A278D">
      <w:r>
        <w:br w:type="page"/>
      </w:r>
    </w:p>
    <w:p w14:paraId="5820653E" w14:textId="0FDDA395" w:rsidR="008A278D" w:rsidRDefault="008A278D" w:rsidP="008A278D">
      <w:r>
        <w:lastRenderedPageBreak/>
        <w:t xml:space="preserve">Question No 12)- </w:t>
      </w:r>
      <w:r w:rsidR="007365D0" w:rsidRPr="007365D0">
        <w:t>Gantt Chart</w:t>
      </w:r>
    </w:p>
    <w:p w14:paraId="3D2CC334" w14:textId="12003837" w:rsidR="007365D0" w:rsidRDefault="007365D0" w:rsidP="007365D0">
      <w:r>
        <w:t>The Committee of Mr. Henry, Mr. Pandu, and Mr. Dooku discussed with Mr. Karthik and finalized on</w:t>
      </w:r>
    </w:p>
    <w:p w14:paraId="79497D26" w14:textId="77777777" w:rsidR="007365D0" w:rsidRDefault="007365D0" w:rsidP="007365D0">
      <w:r>
        <w:t>the V Model approach (RG, RA, Design, D1, T1, D2, T2, D3, T3, D4, T4 and UAT)</w:t>
      </w:r>
    </w:p>
    <w:p w14:paraId="13532427" w14:textId="55BD7325" w:rsidR="007365D0" w:rsidRDefault="007365D0" w:rsidP="007365D0">
      <w:r>
        <w:t>Mr. Vandana is mapped as a PM to this project. He studies this Project and Prepares a Gantt chart</w:t>
      </w:r>
    </w:p>
    <w:p w14:paraId="779E9DB1" w14:textId="77777777" w:rsidR="007365D0" w:rsidRDefault="007365D0" w:rsidP="007365D0">
      <w:r>
        <w:t>with V Model (RG, RA, Design, D1, T1, D2, T2, D3, T3, D4, T4 and UAT) as development process and the</w:t>
      </w:r>
    </w:p>
    <w:p w14:paraId="371A0D4A" w14:textId="1B1491FA" w:rsidR="00062E2D" w:rsidRDefault="007365D0" w:rsidP="007365D0">
      <w:r>
        <w:t>Resources are PM, BA, Java Developers, testers, DB Admin, NW Admin.</w:t>
      </w:r>
    </w:p>
    <w:p w14:paraId="6E42762D" w14:textId="77777777" w:rsidR="000B74F7" w:rsidRDefault="000B74F7" w:rsidP="007365D0"/>
    <w:p w14:paraId="09E060CD" w14:textId="1CD02A88" w:rsidR="000B74F7" w:rsidRDefault="000B74F7" w:rsidP="007365D0">
      <w:r w:rsidRPr="000B74F7">
        <w:t>Answer –</w:t>
      </w:r>
      <w:r w:rsidR="00390AE4" w:rsidRPr="00390AE4">
        <w:t>A Gantt chart is a type of bar chart used in project management to visually represent the schedule of tasks or activities within a project. It shows the start and finish dates of various tasks, as well as their dependencies, helping project managers track progress and ensure that work is completed on time.</w:t>
      </w:r>
    </w:p>
    <w:p w14:paraId="40857401" w14:textId="77777777" w:rsidR="00390AE4" w:rsidRDefault="00390AE4" w:rsidP="007365D0"/>
    <w:p w14:paraId="1448BD6D" w14:textId="77777777" w:rsidR="00550D4A" w:rsidRDefault="00550D4A" w:rsidP="00550D4A">
      <w:r>
        <w:t>Explanation:</w:t>
      </w:r>
    </w:p>
    <w:p w14:paraId="66D0FD7F" w14:textId="79A510A7" w:rsidR="00550D4A" w:rsidRDefault="00550D4A" w:rsidP="00550D4A">
      <w:r>
        <w:t>Requirement Analysis (BA/PM): This task starts in Month 1 and lasts for 1 month. The Business Analyst (BA) and Project Manager (PM) are responsible for defining the project's objectives and understanding the requirements.</w:t>
      </w:r>
    </w:p>
    <w:p w14:paraId="7B59EFFA" w14:textId="619D2D9B" w:rsidR="00550D4A" w:rsidRDefault="00550D4A" w:rsidP="00550D4A">
      <w:r>
        <w:t>Requirement Gathering (BA): After the analysis phase, the BA gathers detailed requirements, which takes 1 month as well.</w:t>
      </w:r>
    </w:p>
    <w:p w14:paraId="09EE9C00" w14:textId="5007D499" w:rsidR="00550D4A" w:rsidRDefault="00550D4A" w:rsidP="00550D4A">
      <w:r>
        <w:t>Design 1-4 (DEV): The design phase is split into four stages, each taking 1 month. The development team (DEV) is responsible for creating the designs for each phase.</w:t>
      </w:r>
    </w:p>
    <w:p w14:paraId="2A2EC45E" w14:textId="487E2E01" w:rsidR="00550D4A" w:rsidRDefault="00550D4A" w:rsidP="00550D4A">
      <w:r>
        <w:t>Testing 1-4 (TES): After each design stage, the testing phase occurs. Each testing phase lasts 1 month, and the testing team (TES) is responsible for testing the system after the designs are created.</w:t>
      </w:r>
    </w:p>
    <w:p w14:paraId="4FC58D6D" w14:textId="7FD9FD4E" w:rsidR="00550D4A" w:rsidRDefault="00550D4A" w:rsidP="00550D4A">
      <w:r>
        <w:t>UAT (User Acceptance Testing): This is typically done by the client, business analyst, or project manager. It ensures the product meets the client's requirements and expectations before deployment. It lasts 1 month.</w:t>
      </w:r>
    </w:p>
    <w:p w14:paraId="68CF6344" w14:textId="77777777" w:rsidR="00550D4A" w:rsidRDefault="00550D4A" w:rsidP="00550D4A">
      <w:r>
        <w:t>Deployment: This is the final phase, where the project is fully deployed. This phase also takes 1 month and involves collaboration among the BA, PM, DEV, and TES teams.</w:t>
      </w:r>
    </w:p>
    <w:p w14:paraId="77200B48" w14:textId="77777777" w:rsidR="00550D4A" w:rsidRDefault="00550D4A" w:rsidP="00550D4A"/>
    <w:p w14:paraId="235DB25C" w14:textId="77777777" w:rsidR="00550D4A" w:rsidRDefault="00550D4A" w:rsidP="00550D4A">
      <w:r>
        <w:t>Key Roles:</w:t>
      </w:r>
    </w:p>
    <w:p w14:paraId="5C9027CC" w14:textId="77777777" w:rsidR="00550D4A" w:rsidRDefault="00550D4A" w:rsidP="00550D4A">
      <w:r>
        <w:t>BA/PM: Business Analyst/Project Manager — Responsible for gathering requirements, analysis, and final approval stages like UAT.</w:t>
      </w:r>
    </w:p>
    <w:p w14:paraId="215395AD" w14:textId="77777777" w:rsidR="00550D4A" w:rsidRDefault="00550D4A" w:rsidP="00550D4A">
      <w:r>
        <w:t>DEV: Development Team — In charge of designing and implementing the technical aspects of the project.</w:t>
      </w:r>
    </w:p>
    <w:p w14:paraId="1EA1DC26" w14:textId="77777777" w:rsidR="00550D4A" w:rsidRDefault="00550D4A" w:rsidP="00550D4A">
      <w:r>
        <w:t>TES: Testing Team — Responsible for testing the designs and ensuring the quality of the project.</w:t>
      </w:r>
    </w:p>
    <w:p w14:paraId="155CB18B" w14:textId="42877087" w:rsidR="00390AE4" w:rsidRDefault="00550D4A" w:rsidP="00550D4A">
      <w:r>
        <w:t>Client: The end customer or client who may be involved in user acceptance testing and providing feedback.</w:t>
      </w:r>
    </w:p>
    <w:p w14:paraId="08A4E4FD" w14:textId="77777777" w:rsidR="00E90E8F" w:rsidRDefault="00E90E8F" w:rsidP="007365D0"/>
    <w:tbl>
      <w:tblPr>
        <w:tblStyle w:val="TableGrid"/>
        <w:tblW w:w="11330" w:type="dxa"/>
        <w:tblInd w:w="-289" w:type="dxa"/>
        <w:tblLook w:val="04A0" w:firstRow="1" w:lastRow="0" w:firstColumn="1" w:lastColumn="0" w:noHBand="0" w:noVBand="1"/>
      </w:tblPr>
      <w:tblGrid>
        <w:gridCol w:w="1547"/>
        <w:gridCol w:w="959"/>
        <w:gridCol w:w="944"/>
        <w:gridCol w:w="813"/>
        <w:gridCol w:w="813"/>
        <w:gridCol w:w="813"/>
        <w:gridCol w:w="813"/>
        <w:gridCol w:w="813"/>
        <w:gridCol w:w="813"/>
        <w:gridCol w:w="813"/>
        <w:gridCol w:w="813"/>
        <w:gridCol w:w="1376"/>
      </w:tblGrid>
      <w:tr w:rsidR="00F62BCE" w14:paraId="3B916B75" w14:textId="30A4B9ED" w:rsidTr="00CA33A6">
        <w:trPr>
          <w:trHeight w:val="376"/>
        </w:trPr>
        <w:tc>
          <w:tcPr>
            <w:tcW w:w="11330" w:type="dxa"/>
            <w:gridSpan w:val="12"/>
            <w:shd w:val="clear" w:color="auto" w:fill="9BA4E1" w:themeFill="accent2" w:themeFillTint="66"/>
          </w:tcPr>
          <w:p w14:paraId="3A7D79C3" w14:textId="57894333" w:rsidR="00F62BCE" w:rsidRDefault="00F62BCE" w:rsidP="00544047">
            <w:pPr>
              <w:jc w:val="center"/>
            </w:pPr>
            <w:r>
              <w:t>Project Timeline</w:t>
            </w:r>
          </w:p>
        </w:tc>
      </w:tr>
      <w:tr w:rsidR="00025434" w14:paraId="67E53BE3" w14:textId="1D13563C" w:rsidTr="00025434">
        <w:tc>
          <w:tcPr>
            <w:tcW w:w="1560" w:type="dxa"/>
          </w:tcPr>
          <w:p w14:paraId="54D437D3" w14:textId="77777777" w:rsidR="00F62BCE" w:rsidRDefault="00F62BCE" w:rsidP="007365D0"/>
        </w:tc>
        <w:tc>
          <w:tcPr>
            <w:tcW w:w="992" w:type="dxa"/>
          </w:tcPr>
          <w:p w14:paraId="6C6E8F10" w14:textId="77777777" w:rsidR="00F62BCE" w:rsidRDefault="00F62BCE" w:rsidP="007365D0"/>
        </w:tc>
        <w:tc>
          <w:tcPr>
            <w:tcW w:w="973" w:type="dxa"/>
          </w:tcPr>
          <w:p w14:paraId="68734ADA" w14:textId="77777777" w:rsidR="00F62BCE" w:rsidRDefault="00F62BCE" w:rsidP="007365D0"/>
        </w:tc>
        <w:tc>
          <w:tcPr>
            <w:tcW w:w="813" w:type="dxa"/>
          </w:tcPr>
          <w:p w14:paraId="2A0B78B8" w14:textId="77777777" w:rsidR="00F62BCE" w:rsidRDefault="00F62BCE" w:rsidP="007365D0"/>
        </w:tc>
        <w:tc>
          <w:tcPr>
            <w:tcW w:w="813" w:type="dxa"/>
          </w:tcPr>
          <w:p w14:paraId="1522F76C" w14:textId="77777777" w:rsidR="00F62BCE" w:rsidRDefault="00F62BCE" w:rsidP="007365D0"/>
        </w:tc>
        <w:tc>
          <w:tcPr>
            <w:tcW w:w="813" w:type="dxa"/>
          </w:tcPr>
          <w:p w14:paraId="797AB622" w14:textId="77777777" w:rsidR="00F62BCE" w:rsidRDefault="00F62BCE" w:rsidP="007365D0"/>
        </w:tc>
        <w:tc>
          <w:tcPr>
            <w:tcW w:w="813" w:type="dxa"/>
          </w:tcPr>
          <w:p w14:paraId="73AA36A0" w14:textId="77777777" w:rsidR="00F62BCE" w:rsidRDefault="00F62BCE" w:rsidP="007365D0"/>
        </w:tc>
        <w:tc>
          <w:tcPr>
            <w:tcW w:w="813" w:type="dxa"/>
          </w:tcPr>
          <w:p w14:paraId="63FE9720" w14:textId="77777777" w:rsidR="00F62BCE" w:rsidRDefault="00F62BCE" w:rsidP="007365D0"/>
        </w:tc>
        <w:tc>
          <w:tcPr>
            <w:tcW w:w="813" w:type="dxa"/>
          </w:tcPr>
          <w:p w14:paraId="38F8A255" w14:textId="77777777" w:rsidR="00F62BCE" w:rsidRDefault="00F62BCE" w:rsidP="007365D0"/>
        </w:tc>
        <w:tc>
          <w:tcPr>
            <w:tcW w:w="813" w:type="dxa"/>
          </w:tcPr>
          <w:p w14:paraId="35786C73" w14:textId="77777777" w:rsidR="00F62BCE" w:rsidRDefault="00F62BCE" w:rsidP="007365D0"/>
        </w:tc>
        <w:tc>
          <w:tcPr>
            <w:tcW w:w="813" w:type="dxa"/>
          </w:tcPr>
          <w:p w14:paraId="75828AAC" w14:textId="77777777" w:rsidR="00F62BCE" w:rsidRDefault="00F62BCE" w:rsidP="007365D0"/>
        </w:tc>
        <w:tc>
          <w:tcPr>
            <w:tcW w:w="1301" w:type="dxa"/>
          </w:tcPr>
          <w:p w14:paraId="09E00887" w14:textId="77777777" w:rsidR="00F62BCE" w:rsidRDefault="00F62BCE" w:rsidP="007365D0"/>
        </w:tc>
      </w:tr>
      <w:tr w:rsidR="00025434" w14:paraId="2F869B56" w14:textId="50A32C73" w:rsidTr="008A6948">
        <w:tc>
          <w:tcPr>
            <w:tcW w:w="1560" w:type="dxa"/>
          </w:tcPr>
          <w:p w14:paraId="60375193" w14:textId="14B7597A" w:rsidR="00F62BCE" w:rsidRPr="000101E1" w:rsidRDefault="00F62BCE" w:rsidP="007365D0">
            <w:pPr>
              <w:rPr>
                <w:sz w:val="20"/>
                <w:szCs w:val="20"/>
              </w:rPr>
            </w:pPr>
            <w:r w:rsidRPr="000101E1">
              <w:rPr>
                <w:sz w:val="20"/>
                <w:szCs w:val="20"/>
              </w:rPr>
              <w:t>UAT</w:t>
            </w:r>
          </w:p>
        </w:tc>
        <w:tc>
          <w:tcPr>
            <w:tcW w:w="992" w:type="dxa"/>
            <w:vAlign w:val="center"/>
          </w:tcPr>
          <w:p w14:paraId="454153A3" w14:textId="77777777" w:rsidR="00F62BCE" w:rsidRPr="008A6948" w:rsidRDefault="00F62BCE" w:rsidP="008A6948">
            <w:pPr>
              <w:jc w:val="center"/>
              <w:rPr>
                <w:sz w:val="18"/>
                <w:szCs w:val="18"/>
              </w:rPr>
            </w:pPr>
          </w:p>
        </w:tc>
        <w:tc>
          <w:tcPr>
            <w:tcW w:w="973" w:type="dxa"/>
            <w:vAlign w:val="center"/>
          </w:tcPr>
          <w:p w14:paraId="763268E1" w14:textId="77777777" w:rsidR="00F62BCE" w:rsidRPr="008A6948" w:rsidRDefault="00F62BCE" w:rsidP="008A6948">
            <w:pPr>
              <w:jc w:val="center"/>
              <w:rPr>
                <w:sz w:val="18"/>
                <w:szCs w:val="18"/>
              </w:rPr>
            </w:pPr>
          </w:p>
        </w:tc>
        <w:tc>
          <w:tcPr>
            <w:tcW w:w="813" w:type="dxa"/>
            <w:vAlign w:val="center"/>
          </w:tcPr>
          <w:p w14:paraId="06EE89AF" w14:textId="77777777" w:rsidR="00F62BCE" w:rsidRPr="008A6948" w:rsidRDefault="00F62BCE" w:rsidP="008A6948">
            <w:pPr>
              <w:jc w:val="center"/>
              <w:rPr>
                <w:sz w:val="18"/>
                <w:szCs w:val="18"/>
              </w:rPr>
            </w:pPr>
          </w:p>
        </w:tc>
        <w:tc>
          <w:tcPr>
            <w:tcW w:w="813" w:type="dxa"/>
            <w:vAlign w:val="center"/>
          </w:tcPr>
          <w:p w14:paraId="0824C17D" w14:textId="77777777" w:rsidR="00F62BCE" w:rsidRPr="008A6948" w:rsidRDefault="00F62BCE" w:rsidP="008A6948">
            <w:pPr>
              <w:jc w:val="center"/>
              <w:rPr>
                <w:sz w:val="18"/>
                <w:szCs w:val="18"/>
              </w:rPr>
            </w:pPr>
          </w:p>
        </w:tc>
        <w:tc>
          <w:tcPr>
            <w:tcW w:w="813" w:type="dxa"/>
            <w:vAlign w:val="center"/>
          </w:tcPr>
          <w:p w14:paraId="051F93C2" w14:textId="77777777" w:rsidR="00F62BCE" w:rsidRPr="008A6948" w:rsidRDefault="00F62BCE" w:rsidP="008A6948">
            <w:pPr>
              <w:jc w:val="center"/>
              <w:rPr>
                <w:sz w:val="18"/>
                <w:szCs w:val="18"/>
              </w:rPr>
            </w:pPr>
          </w:p>
        </w:tc>
        <w:tc>
          <w:tcPr>
            <w:tcW w:w="813" w:type="dxa"/>
            <w:vAlign w:val="center"/>
          </w:tcPr>
          <w:p w14:paraId="2774278F" w14:textId="77777777" w:rsidR="00F62BCE" w:rsidRPr="008A6948" w:rsidRDefault="00F62BCE" w:rsidP="008A6948">
            <w:pPr>
              <w:jc w:val="center"/>
              <w:rPr>
                <w:sz w:val="18"/>
                <w:szCs w:val="18"/>
              </w:rPr>
            </w:pPr>
          </w:p>
        </w:tc>
        <w:tc>
          <w:tcPr>
            <w:tcW w:w="813" w:type="dxa"/>
            <w:vAlign w:val="center"/>
          </w:tcPr>
          <w:p w14:paraId="2E1E67A0" w14:textId="77777777" w:rsidR="00F62BCE" w:rsidRPr="008A6948" w:rsidRDefault="00F62BCE" w:rsidP="008A6948">
            <w:pPr>
              <w:jc w:val="center"/>
              <w:rPr>
                <w:sz w:val="18"/>
                <w:szCs w:val="18"/>
              </w:rPr>
            </w:pPr>
          </w:p>
        </w:tc>
        <w:tc>
          <w:tcPr>
            <w:tcW w:w="813" w:type="dxa"/>
            <w:vAlign w:val="center"/>
          </w:tcPr>
          <w:p w14:paraId="5F7A3453" w14:textId="77777777" w:rsidR="00F62BCE" w:rsidRPr="008A6948" w:rsidRDefault="00F62BCE" w:rsidP="008A6948">
            <w:pPr>
              <w:jc w:val="center"/>
              <w:rPr>
                <w:sz w:val="18"/>
                <w:szCs w:val="18"/>
              </w:rPr>
            </w:pPr>
          </w:p>
        </w:tc>
        <w:tc>
          <w:tcPr>
            <w:tcW w:w="813" w:type="dxa"/>
            <w:vAlign w:val="center"/>
          </w:tcPr>
          <w:p w14:paraId="6E362DC4" w14:textId="77777777" w:rsidR="00F62BCE" w:rsidRPr="008A6948" w:rsidRDefault="00F62BCE" w:rsidP="008A6948">
            <w:pPr>
              <w:jc w:val="center"/>
              <w:rPr>
                <w:sz w:val="18"/>
                <w:szCs w:val="18"/>
              </w:rPr>
            </w:pPr>
          </w:p>
        </w:tc>
        <w:tc>
          <w:tcPr>
            <w:tcW w:w="813" w:type="dxa"/>
            <w:vAlign w:val="center"/>
          </w:tcPr>
          <w:p w14:paraId="5A1CD971" w14:textId="77777777" w:rsidR="00F62BCE" w:rsidRPr="008A6948" w:rsidRDefault="00F62BCE" w:rsidP="008A6948">
            <w:pPr>
              <w:jc w:val="center"/>
              <w:rPr>
                <w:sz w:val="18"/>
                <w:szCs w:val="18"/>
              </w:rPr>
            </w:pPr>
          </w:p>
        </w:tc>
        <w:tc>
          <w:tcPr>
            <w:tcW w:w="1301" w:type="dxa"/>
            <w:shd w:val="clear" w:color="auto" w:fill="92D050"/>
            <w:vAlign w:val="center"/>
          </w:tcPr>
          <w:p w14:paraId="1EED1404" w14:textId="10D48C10" w:rsidR="00F62BCE" w:rsidRPr="008A6948" w:rsidRDefault="00C7389A" w:rsidP="008A6948">
            <w:pPr>
              <w:jc w:val="center"/>
              <w:rPr>
                <w:sz w:val="18"/>
                <w:szCs w:val="18"/>
              </w:rPr>
            </w:pPr>
            <w:r w:rsidRPr="008A6948">
              <w:rPr>
                <w:sz w:val="18"/>
                <w:szCs w:val="18"/>
              </w:rPr>
              <w:t>Client/BA/PM</w:t>
            </w:r>
          </w:p>
        </w:tc>
      </w:tr>
      <w:tr w:rsidR="00025434" w14:paraId="01CFCC4B" w14:textId="7D560A2C" w:rsidTr="008A6948">
        <w:tc>
          <w:tcPr>
            <w:tcW w:w="1560" w:type="dxa"/>
          </w:tcPr>
          <w:p w14:paraId="5A01F1B5" w14:textId="187CFBD4" w:rsidR="00F62BCE" w:rsidRPr="000101E1" w:rsidRDefault="00F62BCE" w:rsidP="007365D0">
            <w:pPr>
              <w:rPr>
                <w:sz w:val="20"/>
                <w:szCs w:val="20"/>
              </w:rPr>
            </w:pPr>
            <w:r w:rsidRPr="000101E1">
              <w:rPr>
                <w:sz w:val="20"/>
                <w:szCs w:val="20"/>
              </w:rPr>
              <w:t>T</w:t>
            </w:r>
            <w:r>
              <w:rPr>
                <w:sz w:val="20"/>
                <w:szCs w:val="20"/>
              </w:rPr>
              <w:t>esting</w:t>
            </w:r>
            <w:r w:rsidRPr="000101E1">
              <w:rPr>
                <w:sz w:val="20"/>
                <w:szCs w:val="20"/>
              </w:rPr>
              <w:t xml:space="preserve"> 4</w:t>
            </w:r>
          </w:p>
        </w:tc>
        <w:tc>
          <w:tcPr>
            <w:tcW w:w="992" w:type="dxa"/>
            <w:vAlign w:val="center"/>
          </w:tcPr>
          <w:p w14:paraId="17A280D4" w14:textId="77777777" w:rsidR="00F62BCE" w:rsidRPr="008A6948" w:rsidRDefault="00F62BCE" w:rsidP="008A6948">
            <w:pPr>
              <w:jc w:val="center"/>
              <w:rPr>
                <w:sz w:val="18"/>
                <w:szCs w:val="18"/>
              </w:rPr>
            </w:pPr>
          </w:p>
        </w:tc>
        <w:tc>
          <w:tcPr>
            <w:tcW w:w="973" w:type="dxa"/>
            <w:vAlign w:val="center"/>
          </w:tcPr>
          <w:p w14:paraId="5034F0D9" w14:textId="77777777" w:rsidR="00F62BCE" w:rsidRPr="008A6948" w:rsidRDefault="00F62BCE" w:rsidP="008A6948">
            <w:pPr>
              <w:jc w:val="center"/>
              <w:rPr>
                <w:sz w:val="18"/>
                <w:szCs w:val="18"/>
              </w:rPr>
            </w:pPr>
          </w:p>
        </w:tc>
        <w:tc>
          <w:tcPr>
            <w:tcW w:w="813" w:type="dxa"/>
            <w:vAlign w:val="center"/>
          </w:tcPr>
          <w:p w14:paraId="1A0898A4" w14:textId="77777777" w:rsidR="00F62BCE" w:rsidRPr="008A6948" w:rsidRDefault="00F62BCE" w:rsidP="008A6948">
            <w:pPr>
              <w:jc w:val="center"/>
              <w:rPr>
                <w:sz w:val="18"/>
                <w:szCs w:val="18"/>
              </w:rPr>
            </w:pPr>
          </w:p>
        </w:tc>
        <w:tc>
          <w:tcPr>
            <w:tcW w:w="813" w:type="dxa"/>
            <w:vAlign w:val="center"/>
          </w:tcPr>
          <w:p w14:paraId="56D47CF4" w14:textId="77777777" w:rsidR="00F62BCE" w:rsidRPr="008A6948" w:rsidRDefault="00F62BCE" w:rsidP="008A6948">
            <w:pPr>
              <w:jc w:val="center"/>
              <w:rPr>
                <w:sz w:val="18"/>
                <w:szCs w:val="18"/>
              </w:rPr>
            </w:pPr>
          </w:p>
        </w:tc>
        <w:tc>
          <w:tcPr>
            <w:tcW w:w="813" w:type="dxa"/>
            <w:vAlign w:val="center"/>
          </w:tcPr>
          <w:p w14:paraId="30CA9161" w14:textId="77777777" w:rsidR="00F62BCE" w:rsidRPr="008A6948" w:rsidRDefault="00F62BCE" w:rsidP="008A6948">
            <w:pPr>
              <w:jc w:val="center"/>
              <w:rPr>
                <w:sz w:val="18"/>
                <w:szCs w:val="18"/>
              </w:rPr>
            </w:pPr>
          </w:p>
        </w:tc>
        <w:tc>
          <w:tcPr>
            <w:tcW w:w="813" w:type="dxa"/>
            <w:vAlign w:val="center"/>
          </w:tcPr>
          <w:p w14:paraId="66380FED" w14:textId="77777777" w:rsidR="00F62BCE" w:rsidRPr="008A6948" w:rsidRDefault="00F62BCE" w:rsidP="008A6948">
            <w:pPr>
              <w:jc w:val="center"/>
              <w:rPr>
                <w:sz w:val="18"/>
                <w:szCs w:val="18"/>
              </w:rPr>
            </w:pPr>
          </w:p>
        </w:tc>
        <w:tc>
          <w:tcPr>
            <w:tcW w:w="813" w:type="dxa"/>
            <w:vAlign w:val="center"/>
          </w:tcPr>
          <w:p w14:paraId="0FC7E133" w14:textId="77777777" w:rsidR="00F62BCE" w:rsidRPr="008A6948" w:rsidRDefault="00F62BCE" w:rsidP="008A6948">
            <w:pPr>
              <w:jc w:val="center"/>
              <w:rPr>
                <w:sz w:val="18"/>
                <w:szCs w:val="18"/>
              </w:rPr>
            </w:pPr>
          </w:p>
        </w:tc>
        <w:tc>
          <w:tcPr>
            <w:tcW w:w="813" w:type="dxa"/>
            <w:vAlign w:val="center"/>
          </w:tcPr>
          <w:p w14:paraId="02171CCD" w14:textId="77777777" w:rsidR="00F62BCE" w:rsidRPr="008A6948" w:rsidRDefault="00F62BCE" w:rsidP="008A6948">
            <w:pPr>
              <w:jc w:val="center"/>
              <w:rPr>
                <w:sz w:val="18"/>
                <w:szCs w:val="18"/>
              </w:rPr>
            </w:pPr>
          </w:p>
        </w:tc>
        <w:tc>
          <w:tcPr>
            <w:tcW w:w="813" w:type="dxa"/>
            <w:vAlign w:val="center"/>
          </w:tcPr>
          <w:p w14:paraId="4BB88B96" w14:textId="77777777" w:rsidR="00F62BCE" w:rsidRPr="008A6948" w:rsidRDefault="00F62BCE" w:rsidP="008A6948">
            <w:pPr>
              <w:jc w:val="center"/>
              <w:rPr>
                <w:sz w:val="18"/>
                <w:szCs w:val="18"/>
              </w:rPr>
            </w:pPr>
          </w:p>
        </w:tc>
        <w:tc>
          <w:tcPr>
            <w:tcW w:w="813" w:type="dxa"/>
            <w:shd w:val="clear" w:color="auto" w:fill="92D050"/>
            <w:vAlign w:val="center"/>
          </w:tcPr>
          <w:p w14:paraId="649EB2C4" w14:textId="5CD895C2" w:rsidR="00F62BCE" w:rsidRPr="008A6948" w:rsidRDefault="00C7389A" w:rsidP="008A6948">
            <w:pPr>
              <w:jc w:val="center"/>
              <w:rPr>
                <w:sz w:val="18"/>
                <w:szCs w:val="18"/>
              </w:rPr>
            </w:pPr>
            <w:r w:rsidRPr="008A6948">
              <w:rPr>
                <w:sz w:val="18"/>
                <w:szCs w:val="18"/>
              </w:rPr>
              <w:t>TES</w:t>
            </w:r>
          </w:p>
        </w:tc>
        <w:tc>
          <w:tcPr>
            <w:tcW w:w="1301" w:type="dxa"/>
            <w:vAlign w:val="center"/>
          </w:tcPr>
          <w:p w14:paraId="68D12E7F" w14:textId="77777777" w:rsidR="00F62BCE" w:rsidRPr="008A6948" w:rsidRDefault="00F62BCE" w:rsidP="008A6948">
            <w:pPr>
              <w:jc w:val="center"/>
              <w:rPr>
                <w:sz w:val="18"/>
                <w:szCs w:val="18"/>
              </w:rPr>
            </w:pPr>
          </w:p>
        </w:tc>
      </w:tr>
      <w:tr w:rsidR="00025434" w14:paraId="2A0EC187" w14:textId="790E68CB" w:rsidTr="008A6948">
        <w:tc>
          <w:tcPr>
            <w:tcW w:w="1560" w:type="dxa"/>
          </w:tcPr>
          <w:p w14:paraId="1BDD18B7" w14:textId="1A66FD10" w:rsidR="00F62BCE" w:rsidRPr="000101E1" w:rsidRDefault="00F62BCE" w:rsidP="007365D0">
            <w:pPr>
              <w:rPr>
                <w:sz w:val="20"/>
                <w:szCs w:val="20"/>
              </w:rPr>
            </w:pPr>
            <w:r w:rsidRPr="000101E1">
              <w:rPr>
                <w:sz w:val="20"/>
                <w:szCs w:val="20"/>
              </w:rPr>
              <w:t>Design 4</w:t>
            </w:r>
          </w:p>
        </w:tc>
        <w:tc>
          <w:tcPr>
            <w:tcW w:w="992" w:type="dxa"/>
            <w:vAlign w:val="center"/>
          </w:tcPr>
          <w:p w14:paraId="0C09D231" w14:textId="77777777" w:rsidR="00F62BCE" w:rsidRPr="008A6948" w:rsidRDefault="00F62BCE" w:rsidP="008A6948">
            <w:pPr>
              <w:jc w:val="center"/>
              <w:rPr>
                <w:sz w:val="18"/>
                <w:szCs w:val="18"/>
              </w:rPr>
            </w:pPr>
          </w:p>
        </w:tc>
        <w:tc>
          <w:tcPr>
            <w:tcW w:w="973" w:type="dxa"/>
            <w:vAlign w:val="center"/>
          </w:tcPr>
          <w:p w14:paraId="6FD164A2" w14:textId="77777777" w:rsidR="00F62BCE" w:rsidRPr="008A6948" w:rsidRDefault="00F62BCE" w:rsidP="008A6948">
            <w:pPr>
              <w:jc w:val="center"/>
              <w:rPr>
                <w:sz w:val="18"/>
                <w:szCs w:val="18"/>
              </w:rPr>
            </w:pPr>
          </w:p>
        </w:tc>
        <w:tc>
          <w:tcPr>
            <w:tcW w:w="813" w:type="dxa"/>
            <w:vAlign w:val="center"/>
          </w:tcPr>
          <w:p w14:paraId="4F0E9BF4" w14:textId="77777777" w:rsidR="00F62BCE" w:rsidRPr="008A6948" w:rsidRDefault="00F62BCE" w:rsidP="008A6948">
            <w:pPr>
              <w:jc w:val="center"/>
              <w:rPr>
                <w:sz w:val="18"/>
                <w:szCs w:val="18"/>
              </w:rPr>
            </w:pPr>
          </w:p>
        </w:tc>
        <w:tc>
          <w:tcPr>
            <w:tcW w:w="813" w:type="dxa"/>
            <w:vAlign w:val="center"/>
          </w:tcPr>
          <w:p w14:paraId="7E81B847" w14:textId="77777777" w:rsidR="00F62BCE" w:rsidRPr="008A6948" w:rsidRDefault="00F62BCE" w:rsidP="008A6948">
            <w:pPr>
              <w:jc w:val="center"/>
              <w:rPr>
                <w:sz w:val="18"/>
                <w:szCs w:val="18"/>
              </w:rPr>
            </w:pPr>
          </w:p>
        </w:tc>
        <w:tc>
          <w:tcPr>
            <w:tcW w:w="813" w:type="dxa"/>
            <w:vAlign w:val="center"/>
          </w:tcPr>
          <w:p w14:paraId="5187776D" w14:textId="77777777" w:rsidR="00F62BCE" w:rsidRPr="008A6948" w:rsidRDefault="00F62BCE" w:rsidP="008A6948">
            <w:pPr>
              <w:jc w:val="center"/>
              <w:rPr>
                <w:sz w:val="18"/>
                <w:szCs w:val="18"/>
              </w:rPr>
            </w:pPr>
          </w:p>
        </w:tc>
        <w:tc>
          <w:tcPr>
            <w:tcW w:w="813" w:type="dxa"/>
            <w:vAlign w:val="center"/>
          </w:tcPr>
          <w:p w14:paraId="54FD5F59" w14:textId="77777777" w:rsidR="00F62BCE" w:rsidRPr="008A6948" w:rsidRDefault="00F62BCE" w:rsidP="008A6948">
            <w:pPr>
              <w:jc w:val="center"/>
              <w:rPr>
                <w:sz w:val="18"/>
                <w:szCs w:val="18"/>
              </w:rPr>
            </w:pPr>
          </w:p>
        </w:tc>
        <w:tc>
          <w:tcPr>
            <w:tcW w:w="813" w:type="dxa"/>
            <w:vAlign w:val="center"/>
          </w:tcPr>
          <w:p w14:paraId="173FAF81" w14:textId="77777777" w:rsidR="00F62BCE" w:rsidRPr="008A6948" w:rsidRDefault="00F62BCE" w:rsidP="008A6948">
            <w:pPr>
              <w:jc w:val="center"/>
              <w:rPr>
                <w:sz w:val="18"/>
                <w:szCs w:val="18"/>
              </w:rPr>
            </w:pPr>
          </w:p>
        </w:tc>
        <w:tc>
          <w:tcPr>
            <w:tcW w:w="813" w:type="dxa"/>
            <w:vAlign w:val="center"/>
          </w:tcPr>
          <w:p w14:paraId="013C96FF" w14:textId="77777777" w:rsidR="00F62BCE" w:rsidRPr="008A6948" w:rsidRDefault="00F62BCE" w:rsidP="008A6948">
            <w:pPr>
              <w:jc w:val="center"/>
              <w:rPr>
                <w:sz w:val="18"/>
                <w:szCs w:val="18"/>
              </w:rPr>
            </w:pPr>
          </w:p>
        </w:tc>
        <w:tc>
          <w:tcPr>
            <w:tcW w:w="813" w:type="dxa"/>
            <w:shd w:val="clear" w:color="auto" w:fill="92D050"/>
            <w:vAlign w:val="center"/>
          </w:tcPr>
          <w:p w14:paraId="0C7971C8" w14:textId="595D9CC1" w:rsidR="00F62BCE" w:rsidRPr="008A6948" w:rsidRDefault="00C7389A" w:rsidP="008A6948">
            <w:pPr>
              <w:jc w:val="center"/>
              <w:rPr>
                <w:sz w:val="18"/>
                <w:szCs w:val="18"/>
              </w:rPr>
            </w:pPr>
            <w:r w:rsidRPr="008A6948">
              <w:rPr>
                <w:sz w:val="18"/>
                <w:szCs w:val="18"/>
              </w:rPr>
              <w:t>DEV</w:t>
            </w:r>
          </w:p>
        </w:tc>
        <w:tc>
          <w:tcPr>
            <w:tcW w:w="813" w:type="dxa"/>
            <w:vAlign w:val="center"/>
          </w:tcPr>
          <w:p w14:paraId="5849B51E" w14:textId="77777777" w:rsidR="00F62BCE" w:rsidRPr="008A6948" w:rsidRDefault="00F62BCE" w:rsidP="008A6948">
            <w:pPr>
              <w:jc w:val="center"/>
              <w:rPr>
                <w:sz w:val="18"/>
                <w:szCs w:val="18"/>
              </w:rPr>
            </w:pPr>
          </w:p>
        </w:tc>
        <w:tc>
          <w:tcPr>
            <w:tcW w:w="1301" w:type="dxa"/>
            <w:vAlign w:val="center"/>
          </w:tcPr>
          <w:p w14:paraId="38D73287" w14:textId="77777777" w:rsidR="00F62BCE" w:rsidRPr="008A6948" w:rsidRDefault="00F62BCE" w:rsidP="008A6948">
            <w:pPr>
              <w:jc w:val="center"/>
              <w:rPr>
                <w:sz w:val="18"/>
                <w:szCs w:val="18"/>
              </w:rPr>
            </w:pPr>
          </w:p>
        </w:tc>
      </w:tr>
      <w:tr w:rsidR="00025434" w14:paraId="421C96C8" w14:textId="0996237F" w:rsidTr="008A6948">
        <w:tc>
          <w:tcPr>
            <w:tcW w:w="1560" w:type="dxa"/>
          </w:tcPr>
          <w:p w14:paraId="13231C0B" w14:textId="3FFEFBBD" w:rsidR="00F62BCE" w:rsidRDefault="00F62BCE" w:rsidP="0062755C">
            <w:r w:rsidRPr="000101E1">
              <w:rPr>
                <w:sz w:val="20"/>
                <w:szCs w:val="20"/>
              </w:rPr>
              <w:t>T</w:t>
            </w:r>
            <w:r>
              <w:rPr>
                <w:sz w:val="20"/>
                <w:szCs w:val="20"/>
              </w:rPr>
              <w:t>esting</w:t>
            </w:r>
            <w:r w:rsidRPr="000101E1">
              <w:rPr>
                <w:sz w:val="20"/>
                <w:szCs w:val="20"/>
              </w:rPr>
              <w:t xml:space="preserve"> </w:t>
            </w:r>
            <w:r>
              <w:rPr>
                <w:sz w:val="20"/>
                <w:szCs w:val="20"/>
              </w:rPr>
              <w:t>3</w:t>
            </w:r>
          </w:p>
        </w:tc>
        <w:tc>
          <w:tcPr>
            <w:tcW w:w="992" w:type="dxa"/>
            <w:vAlign w:val="center"/>
          </w:tcPr>
          <w:p w14:paraId="44F79279" w14:textId="77777777" w:rsidR="00F62BCE" w:rsidRPr="008A6948" w:rsidRDefault="00F62BCE" w:rsidP="008A6948">
            <w:pPr>
              <w:jc w:val="center"/>
              <w:rPr>
                <w:sz w:val="18"/>
                <w:szCs w:val="18"/>
              </w:rPr>
            </w:pPr>
          </w:p>
        </w:tc>
        <w:tc>
          <w:tcPr>
            <w:tcW w:w="973" w:type="dxa"/>
            <w:vAlign w:val="center"/>
          </w:tcPr>
          <w:p w14:paraId="68BAFE30" w14:textId="77777777" w:rsidR="00F62BCE" w:rsidRPr="008A6948" w:rsidRDefault="00F62BCE" w:rsidP="008A6948">
            <w:pPr>
              <w:jc w:val="center"/>
              <w:rPr>
                <w:sz w:val="18"/>
                <w:szCs w:val="18"/>
              </w:rPr>
            </w:pPr>
          </w:p>
        </w:tc>
        <w:tc>
          <w:tcPr>
            <w:tcW w:w="813" w:type="dxa"/>
            <w:vAlign w:val="center"/>
          </w:tcPr>
          <w:p w14:paraId="68B671DE" w14:textId="77777777" w:rsidR="00F62BCE" w:rsidRPr="008A6948" w:rsidRDefault="00F62BCE" w:rsidP="008A6948">
            <w:pPr>
              <w:jc w:val="center"/>
              <w:rPr>
                <w:sz w:val="18"/>
                <w:szCs w:val="18"/>
              </w:rPr>
            </w:pPr>
          </w:p>
        </w:tc>
        <w:tc>
          <w:tcPr>
            <w:tcW w:w="813" w:type="dxa"/>
            <w:vAlign w:val="center"/>
          </w:tcPr>
          <w:p w14:paraId="3A3B4A35" w14:textId="77777777" w:rsidR="00F62BCE" w:rsidRPr="008A6948" w:rsidRDefault="00F62BCE" w:rsidP="008A6948">
            <w:pPr>
              <w:jc w:val="center"/>
              <w:rPr>
                <w:sz w:val="18"/>
                <w:szCs w:val="18"/>
              </w:rPr>
            </w:pPr>
          </w:p>
        </w:tc>
        <w:tc>
          <w:tcPr>
            <w:tcW w:w="813" w:type="dxa"/>
            <w:vAlign w:val="center"/>
          </w:tcPr>
          <w:p w14:paraId="0F9AB710" w14:textId="77777777" w:rsidR="00F62BCE" w:rsidRPr="008A6948" w:rsidRDefault="00F62BCE" w:rsidP="008A6948">
            <w:pPr>
              <w:jc w:val="center"/>
              <w:rPr>
                <w:sz w:val="18"/>
                <w:szCs w:val="18"/>
              </w:rPr>
            </w:pPr>
          </w:p>
        </w:tc>
        <w:tc>
          <w:tcPr>
            <w:tcW w:w="813" w:type="dxa"/>
            <w:vAlign w:val="center"/>
          </w:tcPr>
          <w:p w14:paraId="3D6D9231" w14:textId="77777777" w:rsidR="00F62BCE" w:rsidRPr="008A6948" w:rsidRDefault="00F62BCE" w:rsidP="008A6948">
            <w:pPr>
              <w:jc w:val="center"/>
              <w:rPr>
                <w:sz w:val="18"/>
                <w:szCs w:val="18"/>
              </w:rPr>
            </w:pPr>
          </w:p>
        </w:tc>
        <w:tc>
          <w:tcPr>
            <w:tcW w:w="813" w:type="dxa"/>
            <w:vAlign w:val="center"/>
          </w:tcPr>
          <w:p w14:paraId="2F8E302D" w14:textId="77777777" w:rsidR="00F62BCE" w:rsidRPr="008A6948" w:rsidRDefault="00F62BCE" w:rsidP="008A6948">
            <w:pPr>
              <w:jc w:val="center"/>
              <w:rPr>
                <w:sz w:val="18"/>
                <w:szCs w:val="18"/>
              </w:rPr>
            </w:pPr>
          </w:p>
        </w:tc>
        <w:tc>
          <w:tcPr>
            <w:tcW w:w="813" w:type="dxa"/>
            <w:shd w:val="clear" w:color="auto" w:fill="92D050"/>
            <w:vAlign w:val="center"/>
          </w:tcPr>
          <w:p w14:paraId="7CDB0809" w14:textId="37E17C15" w:rsidR="00F62BCE" w:rsidRPr="008A6948" w:rsidRDefault="00C7389A" w:rsidP="008A6948">
            <w:pPr>
              <w:jc w:val="center"/>
              <w:rPr>
                <w:sz w:val="18"/>
                <w:szCs w:val="18"/>
              </w:rPr>
            </w:pPr>
            <w:r w:rsidRPr="008A6948">
              <w:rPr>
                <w:sz w:val="18"/>
                <w:szCs w:val="18"/>
              </w:rPr>
              <w:t>TES</w:t>
            </w:r>
          </w:p>
        </w:tc>
        <w:tc>
          <w:tcPr>
            <w:tcW w:w="813" w:type="dxa"/>
            <w:vAlign w:val="center"/>
          </w:tcPr>
          <w:p w14:paraId="79D02B5D" w14:textId="77777777" w:rsidR="00F62BCE" w:rsidRPr="008A6948" w:rsidRDefault="00F62BCE" w:rsidP="008A6948">
            <w:pPr>
              <w:jc w:val="center"/>
              <w:rPr>
                <w:sz w:val="18"/>
                <w:szCs w:val="18"/>
              </w:rPr>
            </w:pPr>
          </w:p>
        </w:tc>
        <w:tc>
          <w:tcPr>
            <w:tcW w:w="813" w:type="dxa"/>
            <w:vAlign w:val="center"/>
          </w:tcPr>
          <w:p w14:paraId="55851429" w14:textId="77777777" w:rsidR="00F62BCE" w:rsidRPr="008A6948" w:rsidRDefault="00F62BCE" w:rsidP="008A6948">
            <w:pPr>
              <w:jc w:val="center"/>
              <w:rPr>
                <w:sz w:val="18"/>
                <w:szCs w:val="18"/>
              </w:rPr>
            </w:pPr>
          </w:p>
        </w:tc>
        <w:tc>
          <w:tcPr>
            <w:tcW w:w="1301" w:type="dxa"/>
            <w:vAlign w:val="center"/>
          </w:tcPr>
          <w:p w14:paraId="5FDC8112" w14:textId="77777777" w:rsidR="00F62BCE" w:rsidRPr="008A6948" w:rsidRDefault="00F62BCE" w:rsidP="008A6948">
            <w:pPr>
              <w:jc w:val="center"/>
              <w:rPr>
                <w:sz w:val="18"/>
                <w:szCs w:val="18"/>
              </w:rPr>
            </w:pPr>
          </w:p>
        </w:tc>
      </w:tr>
      <w:tr w:rsidR="00025434" w14:paraId="3CD9D35A" w14:textId="3EF597CD" w:rsidTr="008A6948">
        <w:tc>
          <w:tcPr>
            <w:tcW w:w="1560" w:type="dxa"/>
          </w:tcPr>
          <w:p w14:paraId="5DD14435" w14:textId="593EADBF" w:rsidR="00F62BCE" w:rsidRDefault="00F62BCE" w:rsidP="0062755C">
            <w:r w:rsidRPr="000101E1">
              <w:rPr>
                <w:sz w:val="20"/>
                <w:szCs w:val="20"/>
              </w:rPr>
              <w:t xml:space="preserve">Design </w:t>
            </w:r>
            <w:r>
              <w:rPr>
                <w:sz w:val="20"/>
                <w:szCs w:val="20"/>
              </w:rPr>
              <w:t>3</w:t>
            </w:r>
          </w:p>
        </w:tc>
        <w:tc>
          <w:tcPr>
            <w:tcW w:w="992" w:type="dxa"/>
            <w:vAlign w:val="center"/>
          </w:tcPr>
          <w:p w14:paraId="40327F05" w14:textId="77777777" w:rsidR="00F62BCE" w:rsidRPr="008A6948" w:rsidRDefault="00F62BCE" w:rsidP="008A6948">
            <w:pPr>
              <w:jc w:val="center"/>
              <w:rPr>
                <w:sz w:val="18"/>
                <w:szCs w:val="18"/>
              </w:rPr>
            </w:pPr>
          </w:p>
        </w:tc>
        <w:tc>
          <w:tcPr>
            <w:tcW w:w="973" w:type="dxa"/>
            <w:vAlign w:val="center"/>
          </w:tcPr>
          <w:p w14:paraId="6C3FAD84" w14:textId="77777777" w:rsidR="00F62BCE" w:rsidRPr="008A6948" w:rsidRDefault="00F62BCE" w:rsidP="008A6948">
            <w:pPr>
              <w:jc w:val="center"/>
              <w:rPr>
                <w:sz w:val="18"/>
                <w:szCs w:val="18"/>
              </w:rPr>
            </w:pPr>
          </w:p>
        </w:tc>
        <w:tc>
          <w:tcPr>
            <w:tcW w:w="813" w:type="dxa"/>
            <w:vAlign w:val="center"/>
          </w:tcPr>
          <w:p w14:paraId="61F0A4D3" w14:textId="77777777" w:rsidR="00F62BCE" w:rsidRPr="008A6948" w:rsidRDefault="00F62BCE" w:rsidP="008A6948">
            <w:pPr>
              <w:jc w:val="center"/>
              <w:rPr>
                <w:sz w:val="18"/>
                <w:szCs w:val="18"/>
              </w:rPr>
            </w:pPr>
          </w:p>
        </w:tc>
        <w:tc>
          <w:tcPr>
            <w:tcW w:w="813" w:type="dxa"/>
            <w:vAlign w:val="center"/>
          </w:tcPr>
          <w:p w14:paraId="67F026DD" w14:textId="77777777" w:rsidR="00F62BCE" w:rsidRPr="008A6948" w:rsidRDefault="00F62BCE" w:rsidP="008A6948">
            <w:pPr>
              <w:jc w:val="center"/>
              <w:rPr>
                <w:sz w:val="18"/>
                <w:szCs w:val="18"/>
              </w:rPr>
            </w:pPr>
          </w:p>
        </w:tc>
        <w:tc>
          <w:tcPr>
            <w:tcW w:w="813" w:type="dxa"/>
            <w:vAlign w:val="center"/>
          </w:tcPr>
          <w:p w14:paraId="030FE1ED" w14:textId="77777777" w:rsidR="00F62BCE" w:rsidRPr="008A6948" w:rsidRDefault="00F62BCE" w:rsidP="008A6948">
            <w:pPr>
              <w:jc w:val="center"/>
              <w:rPr>
                <w:sz w:val="18"/>
                <w:szCs w:val="18"/>
              </w:rPr>
            </w:pPr>
          </w:p>
        </w:tc>
        <w:tc>
          <w:tcPr>
            <w:tcW w:w="813" w:type="dxa"/>
            <w:vAlign w:val="center"/>
          </w:tcPr>
          <w:p w14:paraId="135AFB52" w14:textId="77777777" w:rsidR="00F62BCE" w:rsidRPr="008A6948" w:rsidRDefault="00F62BCE" w:rsidP="008A6948">
            <w:pPr>
              <w:jc w:val="center"/>
              <w:rPr>
                <w:sz w:val="18"/>
                <w:szCs w:val="18"/>
              </w:rPr>
            </w:pPr>
          </w:p>
        </w:tc>
        <w:tc>
          <w:tcPr>
            <w:tcW w:w="813" w:type="dxa"/>
            <w:shd w:val="clear" w:color="auto" w:fill="92D050"/>
            <w:vAlign w:val="center"/>
          </w:tcPr>
          <w:p w14:paraId="24683170" w14:textId="504CA0A7" w:rsidR="00F62BCE" w:rsidRPr="008A6948" w:rsidRDefault="00C7389A" w:rsidP="008A6948">
            <w:pPr>
              <w:jc w:val="center"/>
              <w:rPr>
                <w:sz w:val="18"/>
                <w:szCs w:val="18"/>
              </w:rPr>
            </w:pPr>
            <w:r w:rsidRPr="008A6948">
              <w:rPr>
                <w:sz w:val="18"/>
                <w:szCs w:val="18"/>
              </w:rPr>
              <w:t>DEV</w:t>
            </w:r>
          </w:p>
        </w:tc>
        <w:tc>
          <w:tcPr>
            <w:tcW w:w="813" w:type="dxa"/>
            <w:vAlign w:val="center"/>
          </w:tcPr>
          <w:p w14:paraId="4C3D6C74" w14:textId="77777777" w:rsidR="00F62BCE" w:rsidRPr="008A6948" w:rsidRDefault="00F62BCE" w:rsidP="008A6948">
            <w:pPr>
              <w:jc w:val="center"/>
              <w:rPr>
                <w:sz w:val="18"/>
                <w:szCs w:val="18"/>
              </w:rPr>
            </w:pPr>
          </w:p>
        </w:tc>
        <w:tc>
          <w:tcPr>
            <w:tcW w:w="813" w:type="dxa"/>
            <w:vAlign w:val="center"/>
          </w:tcPr>
          <w:p w14:paraId="6B768504" w14:textId="77777777" w:rsidR="00F62BCE" w:rsidRPr="008A6948" w:rsidRDefault="00F62BCE" w:rsidP="008A6948">
            <w:pPr>
              <w:jc w:val="center"/>
              <w:rPr>
                <w:sz w:val="18"/>
                <w:szCs w:val="18"/>
              </w:rPr>
            </w:pPr>
          </w:p>
        </w:tc>
        <w:tc>
          <w:tcPr>
            <w:tcW w:w="813" w:type="dxa"/>
            <w:vAlign w:val="center"/>
          </w:tcPr>
          <w:p w14:paraId="13ED73A2" w14:textId="77777777" w:rsidR="00F62BCE" w:rsidRPr="008A6948" w:rsidRDefault="00F62BCE" w:rsidP="008A6948">
            <w:pPr>
              <w:jc w:val="center"/>
              <w:rPr>
                <w:sz w:val="18"/>
                <w:szCs w:val="18"/>
              </w:rPr>
            </w:pPr>
          </w:p>
        </w:tc>
        <w:tc>
          <w:tcPr>
            <w:tcW w:w="1301" w:type="dxa"/>
            <w:vAlign w:val="center"/>
          </w:tcPr>
          <w:p w14:paraId="6ECD6A16" w14:textId="77777777" w:rsidR="00F62BCE" w:rsidRPr="008A6948" w:rsidRDefault="00F62BCE" w:rsidP="008A6948">
            <w:pPr>
              <w:jc w:val="center"/>
              <w:rPr>
                <w:sz w:val="18"/>
                <w:szCs w:val="18"/>
              </w:rPr>
            </w:pPr>
          </w:p>
        </w:tc>
      </w:tr>
      <w:tr w:rsidR="00025434" w14:paraId="30EC2AE7" w14:textId="48B84550" w:rsidTr="008A6948">
        <w:tc>
          <w:tcPr>
            <w:tcW w:w="1560" w:type="dxa"/>
          </w:tcPr>
          <w:p w14:paraId="0B8E08ED" w14:textId="10AE7755" w:rsidR="00F62BCE" w:rsidRDefault="00F62BCE" w:rsidP="0062755C">
            <w:r w:rsidRPr="000101E1">
              <w:rPr>
                <w:sz w:val="20"/>
                <w:szCs w:val="20"/>
              </w:rPr>
              <w:t>T</w:t>
            </w:r>
            <w:r>
              <w:rPr>
                <w:sz w:val="20"/>
                <w:szCs w:val="20"/>
              </w:rPr>
              <w:t>esting</w:t>
            </w:r>
            <w:r w:rsidRPr="000101E1">
              <w:rPr>
                <w:sz w:val="20"/>
                <w:szCs w:val="20"/>
              </w:rPr>
              <w:t xml:space="preserve"> </w:t>
            </w:r>
            <w:r>
              <w:rPr>
                <w:sz w:val="20"/>
                <w:szCs w:val="20"/>
              </w:rPr>
              <w:t>2</w:t>
            </w:r>
          </w:p>
        </w:tc>
        <w:tc>
          <w:tcPr>
            <w:tcW w:w="992" w:type="dxa"/>
            <w:vAlign w:val="center"/>
          </w:tcPr>
          <w:p w14:paraId="62F92EC8" w14:textId="77777777" w:rsidR="00F62BCE" w:rsidRPr="008A6948" w:rsidRDefault="00F62BCE" w:rsidP="008A6948">
            <w:pPr>
              <w:jc w:val="center"/>
              <w:rPr>
                <w:sz w:val="18"/>
                <w:szCs w:val="18"/>
              </w:rPr>
            </w:pPr>
          </w:p>
        </w:tc>
        <w:tc>
          <w:tcPr>
            <w:tcW w:w="973" w:type="dxa"/>
            <w:vAlign w:val="center"/>
          </w:tcPr>
          <w:p w14:paraId="0C84A1D3" w14:textId="77777777" w:rsidR="00F62BCE" w:rsidRPr="008A6948" w:rsidRDefault="00F62BCE" w:rsidP="008A6948">
            <w:pPr>
              <w:jc w:val="center"/>
              <w:rPr>
                <w:sz w:val="18"/>
                <w:szCs w:val="18"/>
              </w:rPr>
            </w:pPr>
          </w:p>
        </w:tc>
        <w:tc>
          <w:tcPr>
            <w:tcW w:w="813" w:type="dxa"/>
            <w:vAlign w:val="center"/>
          </w:tcPr>
          <w:p w14:paraId="5740D618" w14:textId="77777777" w:rsidR="00F62BCE" w:rsidRPr="008A6948" w:rsidRDefault="00F62BCE" w:rsidP="008A6948">
            <w:pPr>
              <w:jc w:val="center"/>
              <w:rPr>
                <w:sz w:val="18"/>
                <w:szCs w:val="18"/>
              </w:rPr>
            </w:pPr>
          </w:p>
        </w:tc>
        <w:tc>
          <w:tcPr>
            <w:tcW w:w="813" w:type="dxa"/>
            <w:vAlign w:val="center"/>
          </w:tcPr>
          <w:p w14:paraId="6D624AA1" w14:textId="77777777" w:rsidR="00F62BCE" w:rsidRPr="008A6948" w:rsidRDefault="00F62BCE" w:rsidP="008A6948">
            <w:pPr>
              <w:jc w:val="center"/>
              <w:rPr>
                <w:sz w:val="18"/>
                <w:szCs w:val="18"/>
              </w:rPr>
            </w:pPr>
          </w:p>
        </w:tc>
        <w:tc>
          <w:tcPr>
            <w:tcW w:w="813" w:type="dxa"/>
            <w:vAlign w:val="center"/>
          </w:tcPr>
          <w:p w14:paraId="6ED6029D" w14:textId="77777777" w:rsidR="00F62BCE" w:rsidRPr="008A6948" w:rsidRDefault="00F62BCE" w:rsidP="008A6948">
            <w:pPr>
              <w:jc w:val="center"/>
              <w:rPr>
                <w:sz w:val="18"/>
                <w:szCs w:val="18"/>
              </w:rPr>
            </w:pPr>
          </w:p>
        </w:tc>
        <w:tc>
          <w:tcPr>
            <w:tcW w:w="813" w:type="dxa"/>
            <w:shd w:val="clear" w:color="auto" w:fill="92D050"/>
            <w:vAlign w:val="center"/>
          </w:tcPr>
          <w:p w14:paraId="232F3241" w14:textId="04F6FC1C" w:rsidR="00F62BCE" w:rsidRPr="008A6948" w:rsidRDefault="00C7389A" w:rsidP="008A6948">
            <w:pPr>
              <w:jc w:val="center"/>
              <w:rPr>
                <w:sz w:val="18"/>
                <w:szCs w:val="18"/>
              </w:rPr>
            </w:pPr>
            <w:r w:rsidRPr="008A6948">
              <w:rPr>
                <w:sz w:val="18"/>
                <w:szCs w:val="18"/>
              </w:rPr>
              <w:t>TES</w:t>
            </w:r>
          </w:p>
        </w:tc>
        <w:tc>
          <w:tcPr>
            <w:tcW w:w="813" w:type="dxa"/>
            <w:vAlign w:val="center"/>
          </w:tcPr>
          <w:p w14:paraId="64A7ACC5" w14:textId="77777777" w:rsidR="00F62BCE" w:rsidRPr="008A6948" w:rsidRDefault="00F62BCE" w:rsidP="008A6948">
            <w:pPr>
              <w:jc w:val="center"/>
              <w:rPr>
                <w:sz w:val="18"/>
                <w:szCs w:val="18"/>
              </w:rPr>
            </w:pPr>
          </w:p>
        </w:tc>
        <w:tc>
          <w:tcPr>
            <w:tcW w:w="813" w:type="dxa"/>
            <w:vAlign w:val="center"/>
          </w:tcPr>
          <w:p w14:paraId="0F9BF482" w14:textId="77777777" w:rsidR="00F62BCE" w:rsidRPr="008A6948" w:rsidRDefault="00F62BCE" w:rsidP="008A6948">
            <w:pPr>
              <w:jc w:val="center"/>
              <w:rPr>
                <w:sz w:val="18"/>
                <w:szCs w:val="18"/>
              </w:rPr>
            </w:pPr>
          </w:p>
        </w:tc>
        <w:tc>
          <w:tcPr>
            <w:tcW w:w="813" w:type="dxa"/>
            <w:vAlign w:val="center"/>
          </w:tcPr>
          <w:p w14:paraId="6CFFEB20" w14:textId="77777777" w:rsidR="00F62BCE" w:rsidRPr="008A6948" w:rsidRDefault="00F62BCE" w:rsidP="008A6948">
            <w:pPr>
              <w:jc w:val="center"/>
              <w:rPr>
                <w:sz w:val="18"/>
                <w:szCs w:val="18"/>
              </w:rPr>
            </w:pPr>
          </w:p>
        </w:tc>
        <w:tc>
          <w:tcPr>
            <w:tcW w:w="813" w:type="dxa"/>
            <w:vAlign w:val="center"/>
          </w:tcPr>
          <w:p w14:paraId="6C9A64BF" w14:textId="77777777" w:rsidR="00F62BCE" w:rsidRPr="008A6948" w:rsidRDefault="00F62BCE" w:rsidP="008A6948">
            <w:pPr>
              <w:jc w:val="center"/>
              <w:rPr>
                <w:sz w:val="18"/>
                <w:szCs w:val="18"/>
              </w:rPr>
            </w:pPr>
          </w:p>
        </w:tc>
        <w:tc>
          <w:tcPr>
            <w:tcW w:w="1301" w:type="dxa"/>
            <w:vAlign w:val="center"/>
          </w:tcPr>
          <w:p w14:paraId="6047FA08" w14:textId="77777777" w:rsidR="00F62BCE" w:rsidRPr="008A6948" w:rsidRDefault="00F62BCE" w:rsidP="008A6948">
            <w:pPr>
              <w:jc w:val="center"/>
              <w:rPr>
                <w:sz w:val="18"/>
                <w:szCs w:val="18"/>
              </w:rPr>
            </w:pPr>
          </w:p>
        </w:tc>
      </w:tr>
      <w:tr w:rsidR="00025434" w14:paraId="3FA27474" w14:textId="7A4A0C2E" w:rsidTr="008A6948">
        <w:tc>
          <w:tcPr>
            <w:tcW w:w="1560" w:type="dxa"/>
          </w:tcPr>
          <w:p w14:paraId="54EEE665" w14:textId="6D638A79" w:rsidR="00F62BCE" w:rsidRDefault="00F62BCE" w:rsidP="0062755C">
            <w:r w:rsidRPr="000101E1">
              <w:rPr>
                <w:sz w:val="20"/>
                <w:szCs w:val="20"/>
              </w:rPr>
              <w:t xml:space="preserve">Design </w:t>
            </w:r>
            <w:r>
              <w:rPr>
                <w:sz w:val="20"/>
                <w:szCs w:val="20"/>
              </w:rPr>
              <w:t>2</w:t>
            </w:r>
          </w:p>
        </w:tc>
        <w:tc>
          <w:tcPr>
            <w:tcW w:w="992" w:type="dxa"/>
            <w:vAlign w:val="center"/>
          </w:tcPr>
          <w:p w14:paraId="6C098FFF" w14:textId="77777777" w:rsidR="00F62BCE" w:rsidRPr="008A6948" w:rsidRDefault="00F62BCE" w:rsidP="008A6948">
            <w:pPr>
              <w:jc w:val="center"/>
              <w:rPr>
                <w:sz w:val="18"/>
                <w:szCs w:val="18"/>
              </w:rPr>
            </w:pPr>
          </w:p>
        </w:tc>
        <w:tc>
          <w:tcPr>
            <w:tcW w:w="973" w:type="dxa"/>
            <w:vAlign w:val="center"/>
          </w:tcPr>
          <w:p w14:paraId="45E62BA3" w14:textId="77777777" w:rsidR="00F62BCE" w:rsidRPr="008A6948" w:rsidRDefault="00F62BCE" w:rsidP="008A6948">
            <w:pPr>
              <w:jc w:val="center"/>
              <w:rPr>
                <w:sz w:val="18"/>
                <w:szCs w:val="18"/>
              </w:rPr>
            </w:pPr>
          </w:p>
        </w:tc>
        <w:tc>
          <w:tcPr>
            <w:tcW w:w="813" w:type="dxa"/>
            <w:vAlign w:val="center"/>
          </w:tcPr>
          <w:p w14:paraId="2A24EBC0" w14:textId="77777777" w:rsidR="00F62BCE" w:rsidRPr="008A6948" w:rsidRDefault="00F62BCE" w:rsidP="008A6948">
            <w:pPr>
              <w:jc w:val="center"/>
              <w:rPr>
                <w:sz w:val="18"/>
                <w:szCs w:val="18"/>
              </w:rPr>
            </w:pPr>
          </w:p>
        </w:tc>
        <w:tc>
          <w:tcPr>
            <w:tcW w:w="813" w:type="dxa"/>
            <w:vAlign w:val="center"/>
          </w:tcPr>
          <w:p w14:paraId="6574EEED" w14:textId="77777777" w:rsidR="00F62BCE" w:rsidRPr="008A6948" w:rsidRDefault="00F62BCE" w:rsidP="008A6948">
            <w:pPr>
              <w:jc w:val="center"/>
              <w:rPr>
                <w:sz w:val="18"/>
                <w:szCs w:val="18"/>
              </w:rPr>
            </w:pPr>
          </w:p>
        </w:tc>
        <w:tc>
          <w:tcPr>
            <w:tcW w:w="813" w:type="dxa"/>
            <w:shd w:val="clear" w:color="auto" w:fill="92D050"/>
            <w:vAlign w:val="center"/>
          </w:tcPr>
          <w:p w14:paraId="51FEF38E" w14:textId="25EAFF3A" w:rsidR="00F62BCE" w:rsidRPr="008A6948" w:rsidRDefault="00C7389A" w:rsidP="008A6948">
            <w:pPr>
              <w:jc w:val="center"/>
              <w:rPr>
                <w:sz w:val="18"/>
                <w:szCs w:val="18"/>
              </w:rPr>
            </w:pPr>
            <w:r w:rsidRPr="008A6948">
              <w:rPr>
                <w:sz w:val="18"/>
                <w:szCs w:val="18"/>
              </w:rPr>
              <w:t>DEV</w:t>
            </w:r>
          </w:p>
        </w:tc>
        <w:tc>
          <w:tcPr>
            <w:tcW w:w="813" w:type="dxa"/>
            <w:vAlign w:val="center"/>
          </w:tcPr>
          <w:p w14:paraId="3CD27949" w14:textId="77777777" w:rsidR="00F62BCE" w:rsidRPr="008A6948" w:rsidRDefault="00F62BCE" w:rsidP="008A6948">
            <w:pPr>
              <w:jc w:val="center"/>
              <w:rPr>
                <w:sz w:val="18"/>
                <w:szCs w:val="18"/>
              </w:rPr>
            </w:pPr>
          </w:p>
        </w:tc>
        <w:tc>
          <w:tcPr>
            <w:tcW w:w="813" w:type="dxa"/>
            <w:vAlign w:val="center"/>
          </w:tcPr>
          <w:p w14:paraId="7183B22B" w14:textId="77777777" w:rsidR="00F62BCE" w:rsidRPr="008A6948" w:rsidRDefault="00F62BCE" w:rsidP="008A6948">
            <w:pPr>
              <w:jc w:val="center"/>
              <w:rPr>
                <w:sz w:val="18"/>
                <w:szCs w:val="18"/>
              </w:rPr>
            </w:pPr>
          </w:p>
        </w:tc>
        <w:tc>
          <w:tcPr>
            <w:tcW w:w="813" w:type="dxa"/>
            <w:vAlign w:val="center"/>
          </w:tcPr>
          <w:p w14:paraId="645714DA" w14:textId="77777777" w:rsidR="00F62BCE" w:rsidRPr="008A6948" w:rsidRDefault="00F62BCE" w:rsidP="008A6948">
            <w:pPr>
              <w:jc w:val="center"/>
              <w:rPr>
                <w:sz w:val="18"/>
                <w:szCs w:val="18"/>
              </w:rPr>
            </w:pPr>
          </w:p>
        </w:tc>
        <w:tc>
          <w:tcPr>
            <w:tcW w:w="813" w:type="dxa"/>
            <w:vAlign w:val="center"/>
          </w:tcPr>
          <w:p w14:paraId="7BC7EB7F" w14:textId="77777777" w:rsidR="00F62BCE" w:rsidRPr="008A6948" w:rsidRDefault="00F62BCE" w:rsidP="008A6948">
            <w:pPr>
              <w:jc w:val="center"/>
              <w:rPr>
                <w:sz w:val="18"/>
                <w:szCs w:val="18"/>
              </w:rPr>
            </w:pPr>
          </w:p>
        </w:tc>
        <w:tc>
          <w:tcPr>
            <w:tcW w:w="813" w:type="dxa"/>
            <w:vAlign w:val="center"/>
          </w:tcPr>
          <w:p w14:paraId="11F4CDD7" w14:textId="77777777" w:rsidR="00F62BCE" w:rsidRPr="008A6948" w:rsidRDefault="00F62BCE" w:rsidP="008A6948">
            <w:pPr>
              <w:jc w:val="center"/>
              <w:rPr>
                <w:sz w:val="18"/>
                <w:szCs w:val="18"/>
              </w:rPr>
            </w:pPr>
          </w:p>
        </w:tc>
        <w:tc>
          <w:tcPr>
            <w:tcW w:w="1301" w:type="dxa"/>
            <w:vAlign w:val="center"/>
          </w:tcPr>
          <w:p w14:paraId="05C22A97" w14:textId="77777777" w:rsidR="00F62BCE" w:rsidRPr="008A6948" w:rsidRDefault="00F62BCE" w:rsidP="008A6948">
            <w:pPr>
              <w:jc w:val="center"/>
              <w:rPr>
                <w:sz w:val="18"/>
                <w:szCs w:val="18"/>
              </w:rPr>
            </w:pPr>
          </w:p>
        </w:tc>
      </w:tr>
      <w:tr w:rsidR="00025434" w14:paraId="24057649" w14:textId="45FE5DA3" w:rsidTr="008A6948">
        <w:tc>
          <w:tcPr>
            <w:tcW w:w="1560" w:type="dxa"/>
          </w:tcPr>
          <w:p w14:paraId="6784D075" w14:textId="2055C9E6" w:rsidR="00F62BCE" w:rsidRDefault="00F62BCE" w:rsidP="0062755C">
            <w:r w:rsidRPr="000101E1">
              <w:rPr>
                <w:sz w:val="20"/>
                <w:szCs w:val="20"/>
              </w:rPr>
              <w:t>T</w:t>
            </w:r>
            <w:r>
              <w:rPr>
                <w:sz w:val="20"/>
                <w:szCs w:val="20"/>
              </w:rPr>
              <w:t>esting</w:t>
            </w:r>
            <w:r w:rsidRPr="000101E1">
              <w:rPr>
                <w:sz w:val="20"/>
                <w:szCs w:val="20"/>
              </w:rPr>
              <w:t xml:space="preserve"> </w:t>
            </w:r>
            <w:r>
              <w:rPr>
                <w:sz w:val="20"/>
                <w:szCs w:val="20"/>
              </w:rPr>
              <w:t>1</w:t>
            </w:r>
          </w:p>
        </w:tc>
        <w:tc>
          <w:tcPr>
            <w:tcW w:w="992" w:type="dxa"/>
            <w:vAlign w:val="center"/>
          </w:tcPr>
          <w:p w14:paraId="6D3E0718" w14:textId="77777777" w:rsidR="00F62BCE" w:rsidRPr="008A6948" w:rsidRDefault="00F62BCE" w:rsidP="008A6948">
            <w:pPr>
              <w:jc w:val="center"/>
              <w:rPr>
                <w:sz w:val="18"/>
                <w:szCs w:val="18"/>
              </w:rPr>
            </w:pPr>
          </w:p>
        </w:tc>
        <w:tc>
          <w:tcPr>
            <w:tcW w:w="973" w:type="dxa"/>
            <w:vAlign w:val="center"/>
          </w:tcPr>
          <w:p w14:paraId="7FA327D0" w14:textId="77777777" w:rsidR="00F62BCE" w:rsidRPr="008A6948" w:rsidRDefault="00F62BCE" w:rsidP="008A6948">
            <w:pPr>
              <w:jc w:val="center"/>
              <w:rPr>
                <w:sz w:val="18"/>
                <w:szCs w:val="18"/>
              </w:rPr>
            </w:pPr>
          </w:p>
        </w:tc>
        <w:tc>
          <w:tcPr>
            <w:tcW w:w="813" w:type="dxa"/>
            <w:vAlign w:val="center"/>
          </w:tcPr>
          <w:p w14:paraId="313B5FC2" w14:textId="77777777" w:rsidR="00F62BCE" w:rsidRPr="008A6948" w:rsidRDefault="00F62BCE" w:rsidP="008A6948">
            <w:pPr>
              <w:jc w:val="center"/>
              <w:rPr>
                <w:sz w:val="18"/>
                <w:szCs w:val="18"/>
              </w:rPr>
            </w:pPr>
          </w:p>
        </w:tc>
        <w:tc>
          <w:tcPr>
            <w:tcW w:w="813" w:type="dxa"/>
            <w:shd w:val="clear" w:color="auto" w:fill="92D050"/>
            <w:vAlign w:val="center"/>
          </w:tcPr>
          <w:p w14:paraId="4DD55F6E" w14:textId="5A4C059E" w:rsidR="00F62BCE" w:rsidRPr="008A6948" w:rsidRDefault="00C7389A" w:rsidP="008A6948">
            <w:pPr>
              <w:jc w:val="center"/>
              <w:rPr>
                <w:sz w:val="18"/>
                <w:szCs w:val="18"/>
              </w:rPr>
            </w:pPr>
            <w:r w:rsidRPr="008A6948">
              <w:rPr>
                <w:sz w:val="18"/>
                <w:szCs w:val="18"/>
              </w:rPr>
              <w:t>TES</w:t>
            </w:r>
          </w:p>
        </w:tc>
        <w:tc>
          <w:tcPr>
            <w:tcW w:w="813" w:type="dxa"/>
            <w:vAlign w:val="center"/>
          </w:tcPr>
          <w:p w14:paraId="0DBAE385" w14:textId="77777777" w:rsidR="00F62BCE" w:rsidRPr="008A6948" w:rsidRDefault="00F62BCE" w:rsidP="008A6948">
            <w:pPr>
              <w:jc w:val="center"/>
              <w:rPr>
                <w:sz w:val="18"/>
                <w:szCs w:val="18"/>
              </w:rPr>
            </w:pPr>
          </w:p>
        </w:tc>
        <w:tc>
          <w:tcPr>
            <w:tcW w:w="813" w:type="dxa"/>
            <w:vAlign w:val="center"/>
          </w:tcPr>
          <w:p w14:paraId="55B70FA6" w14:textId="77777777" w:rsidR="00F62BCE" w:rsidRPr="008A6948" w:rsidRDefault="00F62BCE" w:rsidP="008A6948">
            <w:pPr>
              <w:jc w:val="center"/>
              <w:rPr>
                <w:sz w:val="18"/>
                <w:szCs w:val="18"/>
              </w:rPr>
            </w:pPr>
          </w:p>
        </w:tc>
        <w:tc>
          <w:tcPr>
            <w:tcW w:w="813" w:type="dxa"/>
            <w:vAlign w:val="center"/>
          </w:tcPr>
          <w:p w14:paraId="6AE04532" w14:textId="77777777" w:rsidR="00F62BCE" w:rsidRPr="008A6948" w:rsidRDefault="00F62BCE" w:rsidP="008A6948">
            <w:pPr>
              <w:jc w:val="center"/>
              <w:rPr>
                <w:sz w:val="18"/>
                <w:szCs w:val="18"/>
              </w:rPr>
            </w:pPr>
          </w:p>
        </w:tc>
        <w:tc>
          <w:tcPr>
            <w:tcW w:w="813" w:type="dxa"/>
            <w:vAlign w:val="center"/>
          </w:tcPr>
          <w:p w14:paraId="38CB6C9A" w14:textId="77777777" w:rsidR="00F62BCE" w:rsidRPr="008A6948" w:rsidRDefault="00F62BCE" w:rsidP="008A6948">
            <w:pPr>
              <w:jc w:val="center"/>
              <w:rPr>
                <w:sz w:val="18"/>
                <w:szCs w:val="18"/>
              </w:rPr>
            </w:pPr>
          </w:p>
        </w:tc>
        <w:tc>
          <w:tcPr>
            <w:tcW w:w="813" w:type="dxa"/>
            <w:vAlign w:val="center"/>
          </w:tcPr>
          <w:p w14:paraId="6F1216E6" w14:textId="77777777" w:rsidR="00F62BCE" w:rsidRPr="008A6948" w:rsidRDefault="00F62BCE" w:rsidP="008A6948">
            <w:pPr>
              <w:jc w:val="center"/>
              <w:rPr>
                <w:sz w:val="18"/>
                <w:szCs w:val="18"/>
              </w:rPr>
            </w:pPr>
          </w:p>
        </w:tc>
        <w:tc>
          <w:tcPr>
            <w:tcW w:w="813" w:type="dxa"/>
            <w:vAlign w:val="center"/>
          </w:tcPr>
          <w:p w14:paraId="710AF2A8" w14:textId="77777777" w:rsidR="00F62BCE" w:rsidRPr="008A6948" w:rsidRDefault="00F62BCE" w:rsidP="008A6948">
            <w:pPr>
              <w:jc w:val="center"/>
              <w:rPr>
                <w:sz w:val="18"/>
                <w:szCs w:val="18"/>
              </w:rPr>
            </w:pPr>
          </w:p>
        </w:tc>
        <w:tc>
          <w:tcPr>
            <w:tcW w:w="1301" w:type="dxa"/>
            <w:vAlign w:val="center"/>
          </w:tcPr>
          <w:p w14:paraId="4A5B0FFB" w14:textId="77777777" w:rsidR="00F62BCE" w:rsidRPr="008A6948" w:rsidRDefault="00F62BCE" w:rsidP="008A6948">
            <w:pPr>
              <w:jc w:val="center"/>
              <w:rPr>
                <w:sz w:val="18"/>
                <w:szCs w:val="18"/>
              </w:rPr>
            </w:pPr>
          </w:p>
        </w:tc>
      </w:tr>
      <w:tr w:rsidR="00025434" w14:paraId="2AA9865E" w14:textId="4EBD2BAC" w:rsidTr="008A6948">
        <w:tc>
          <w:tcPr>
            <w:tcW w:w="1560" w:type="dxa"/>
          </w:tcPr>
          <w:p w14:paraId="249432EE" w14:textId="67106FC4" w:rsidR="00F62BCE" w:rsidRDefault="00F62BCE" w:rsidP="0062755C">
            <w:r w:rsidRPr="000101E1">
              <w:rPr>
                <w:sz w:val="20"/>
                <w:szCs w:val="20"/>
              </w:rPr>
              <w:t xml:space="preserve">Design </w:t>
            </w:r>
            <w:r>
              <w:rPr>
                <w:sz w:val="20"/>
                <w:szCs w:val="20"/>
              </w:rPr>
              <w:t>1</w:t>
            </w:r>
          </w:p>
        </w:tc>
        <w:tc>
          <w:tcPr>
            <w:tcW w:w="992" w:type="dxa"/>
            <w:vAlign w:val="center"/>
          </w:tcPr>
          <w:p w14:paraId="6472A8D4" w14:textId="77777777" w:rsidR="00F62BCE" w:rsidRPr="008A6948" w:rsidRDefault="00F62BCE" w:rsidP="008A6948">
            <w:pPr>
              <w:jc w:val="center"/>
              <w:rPr>
                <w:sz w:val="18"/>
                <w:szCs w:val="18"/>
              </w:rPr>
            </w:pPr>
          </w:p>
        </w:tc>
        <w:tc>
          <w:tcPr>
            <w:tcW w:w="973" w:type="dxa"/>
            <w:vAlign w:val="center"/>
          </w:tcPr>
          <w:p w14:paraId="1DC3BB16" w14:textId="77777777" w:rsidR="00F62BCE" w:rsidRPr="008A6948" w:rsidRDefault="00F62BCE" w:rsidP="008A6948">
            <w:pPr>
              <w:jc w:val="center"/>
              <w:rPr>
                <w:sz w:val="18"/>
                <w:szCs w:val="18"/>
              </w:rPr>
            </w:pPr>
          </w:p>
        </w:tc>
        <w:tc>
          <w:tcPr>
            <w:tcW w:w="813" w:type="dxa"/>
            <w:shd w:val="clear" w:color="auto" w:fill="92D050"/>
            <w:vAlign w:val="center"/>
          </w:tcPr>
          <w:p w14:paraId="78ED0E4F" w14:textId="615E8978" w:rsidR="00F62BCE" w:rsidRPr="008A6948" w:rsidRDefault="00C7389A" w:rsidP="008A6948">
            <w:pPr>
              <w:jc w:val="center"/>
              <w:rPr>
                <w:sz w:val="18"/>
                <w:szCs w:val="18"/>
              </w:rPr>
            </w:pPr>
            <w:r w:rsidRPr="008A6948">
              <w:rPr>
                <w:sz w:val="18"/>
                <w:szCs w:val="18"/>
              </w:rPr>
              <w:t>DEV</w:t>
            </w:r>
          </w:p>
        </w:tc>
        <w:tc>
          <w:tcPr>
            <w:tcW w:w="813" w:type="dxa"/>
            <w:vAlign w:val="center"/>
          </w:tcPr>
          <w:p w14:paraId="394AEC4E" w14:textId="77777777" w:rsidR="00F62BCE" w:rsidRPr="008A6948" w:rsidRDefault="00F62BCE" w:rsidP="008A6948">
            <w:pPr>
              <w:jc w:val="center"/>
              <w:rPr>
                <w:sz w:val="18"/>
                <w:szCs w:val="18"/>
              </w:rPr>
            </w:pPr>
          </w:p>
        </w:tc>
        <w:tc>
          <w:tcPr>
            <w:tcW w:w="813" w:type="dxa"/>
            <w:vAlign w:val="center"/>
          </w:tcPr>
          <w:p w14:paraId="0A582CB4" w14:textId="77777777" w:rsidR="00F62BCE" w:rsidRPr="008A6948" w:rsidRDefault="00F62BCE" w:rsidP="008A6948">
            <w:pPr>
              <w:jc w:val="center"/>
              <w:rPr>
                <w:sz w:val="18"/>
                <w:szCs w:val="18"/>
              </w:rPr>
            </w:pPr>
          </w:p>
        </w:tc>
        <w:tc>
          <w:tcPr>
            <w:tcW w:w="813" w:type="dxa"/>
            <w:vAlign w:val="center"/>
          </w:tcPr>
          <w:p w14:paraId="73B7A9FD" w14:textId="77777777" w:rsidR="00F62BCE" w:rsidRPr="008A6948" w:rsidRDefault="00F62BCE" w:rsidP="008A6948">
            <w:pPr>
              <w:jc w:val="center"/>
              <w:rPr>
                <w:sz w:val="18"/>
                <w:szCs w:val="18"/>
              </w:rPr>
            </w:pPr>
          </w:p>
        </w:tc>
        <w:tc>
          <w:tcPr>
            <w:tcW w:w="813" w:type="dxa"/>
            <w:vAlign w:val="center"/>
          </w:tcPr>
          <w:p w14:paraId="68013C61" w14:textId="77777777" w:rsidR="00F62BCE" w:rsidRPr="008A6948" w:rsidRDefault="00F62BCE" w:rsidP="008A6948">
            <w:pPr>
              <w:jc w:val="center"/>
              <w:rPr>
                <w:sz w:val="18"/>
                <w:szCs w:val="18"/>
              </w:rPr>
            </w:pPr>
          </w:p>
        </w:tc>
        <w:tc>
          <w:tcPr>
            <w:tcW w:w="813" w:type="dxa"/>
            <w:vAlign w:val="center"/>
          </w:tcPr>
          <w:p w14:paraId="12763D9E" w14:textId="77777777" w:rsidR="00F62BCE" w:rsidRPr="008A6948" w:rsidRDefault="00F62BCE" w:rsidP="008A6948">
            <w:pPr>
              <w:jc w:val="center"/>
              <w:rPr>
                <w:sz w:val="18"/>
                <w:szCs w:val="18"/>
              </w:rPr>
            </w:pPr>
          </w:p>
        </w:tc>
        <w:tc>
          <w:tcPr>
            <w:tcW w:w="813" w:type="dxa"/>
            <w:vAlign w:val="center"/>
          </w:tcPr>
          <w:p w14:paraId="5D268AD9" w14:textId="77777777" w:rsidR="00F62BCE" w:rsidRPr="008A6948" w:rsidRDefault="00F62BCE" w:rsidP="008A6948">
            <w:pPr>
              <w:jc w:val="center"/>
              <w:rPr>
                <w:sz w:val="18"/>
                <w:szCs w:val="18"/>
              </w:rPr>
            </w:pPr>
          </w:p>
        </w:tc>
        <w:tc>
          <w:tcPr>
            <w:tcW w:w="813" w:type="dxa"/>
            <w:vAlign w:val="center"/>
          </w:tcPr>
          <w:p w14:paraId="5912A85D" w14:textId="77777777" w:rsidR="00F62BCE" w:rsidRPr="008A6948" w:rsidRDefault="00F62BCE" w:rsidP="008A6948">
            <w:pPr>
              <w:jc w:val="center"/>
              <w:rPr>
                <w:sz w:val="18"/>
                <w:szCs w:val="18"/>
              </w:rPr>
            </w:pPr>
          </w:p>
        </w:tc>
        <w:tc>
          <w:tcPr>
            <w:tcW w:w="1301" w:type="dxa"/>
            <w:vAlign w:val="center"/>
          </w:tcPr>
          <w:p w14:paraId="4A4134C2" w14:textId="77777777" w:rsidR="00F62BCE" w:rsidRPr="008A6948" w:rsidRDefault="00F62BCE" w:rsidP="008A6948">
            <w:pPr>
              <w:jc w:val="center"/>
              <w:rPr>
                <w:sz w:val="18"/>
                <w:szCs w:val="18"/>
              </w:rPr>
            </w:pPr>
          </w:p>
        </w:tc>
      </w:tr>
      <w:tr w:rsidR="00025434" w14:paraId="65DDC3D5" w14:textId="074D23A3" w:rsidTr="008A6948">
        <w:tc>
          <w:tcPr>
            <w:tcW w:w="1560" w:type="dxa"/>
          </w:tcPr>
          <w:p w14:paraId="7CED681F" w14:textId="39CC1AF2" w:rsidR="00F62BCE" w:rsidRPr="00A40E20" w:rsidRDefault="00F62BCE" w:rsidP="0062755C">
            <w:pPr>
              <w:rPr>
                <w:sz w:val="22"/>
                <w:szCs w:val="22"/>
              </w:rPr>
            </w:pPr>
            <w:r w:rsidRPr="00A40E20">
              <w:rPr>
                <w:sz w:val="22"/>
                <w:szCs w:val="22"/>
              </w:rPr>
              <w:t xml:space="preserve">Requirement Analysis </w:t>
            </w:r>
          </w:p>
        </w:tc>
        <w:tc>
          <w:tcPr>
            <w:tcW w:w="992" w:type="dxa"/>
            <w:vAlign w:val="center"/>
          </w:tcPr>
          <w:p w14:paraId="3AC06DC4" w14:textId="77777777" w:rsidR="00F62BCE" w:rsidRPr="008A6948" w:rsidRDefault="00F62BCE" w:rsidP="008A6948">
            <w:pPr>
              <w:jc w:val="center"/>
              <w:rPr>
                <w:sz w:val="18"/>
                <w:szCs w:val="18"/>
              </w:rPr>
            </w:pPr>
          </w:p>
        </w:tc>
        <w:tc>
          <w:tcPr>
            <w:tcW w:w="973" w:type="dxa"/>
            <w:shd w:val="clear" w:color="auto" w:fill="92D050"/>
            <w:vAlign w:val="center"/>
          </w:tcPr>
          <w:p w14:paraId="033FBF77" w14:textId="119006F0" w:rsidR="00F62BCE" w:rsidRPr="008A6948" w:rsidRDefault="00C7389A" w:rsidP="008A6948">
            <w:pPr>
              <w:jc w:val="center"/>
              <w:rPr>
                <w:sz w:val="18"/>
                <w:szCs w:val="18"/>
              </w:rPr>
            </w:pPr>
            <w:r w:rsidRPr="008A6948">
              <w:rPr>
                <w:sz w:val="18"/>
                <w:szCs w:val="18"/>
              </w:rPr>
              <w:t>BA/PM</w:t>
            </w:r>
          </w:p>
        </w:tc>
        <w:tc>
          <w:tcPr>
            <w:tcW w:w="813" w:type="dxa"/>
            <w:vAlign w:val="center"/>
          </w:tcPr>
          <w:p w14:paraId="3FA0E1BE" w14:textId="77777777" w:rsidR="00F62BCE" w:rsidRPr="008A6948" w:rsidRDefault="00F62BCE" w:rsidP="008A6948">
            <w:pPr>
              <w:jc w:val="center"/>
              <w:rPr>
                <w:sz w:val="18"/>
                <w:szCs w:val="18"/>
              </w:rPr>
            </w:pPr>
          </w:p>
        </w:tc>
        <w:tc>
          <w:tcPr>
            <w:tcW w:w="813" w:type="dxa"/>
            <w:vAlign w:val="center"/>
          </w:tcPr>
          <w:p w14:paraId="1A0101A2" w14:textId="77777777" w:rsidR="00F62BCE" w:rsidRPr="008A6948" w:rsidRDefault="00F62BCE" w:rsidP="008A6948">
            <w:pPr>
              <w:jc w:val="center"/>
              <w:rPr>
                <w:sz w:val="18"/>
                <w:szCs w:val="18"/>
              </w:rPr>
            </w:pPr>
          </w:p>
        </w:tc>
        <w:tc>
          <w:tcPr>
            <w:tcW w:w="813" w:type="dxa"/>
            <w:vAlign w:val="center"/>
          </w:tcPr>
          <w:p w14:paraId="33A85288" w14:textId="77777777" w:rsidR="00F62BCE" w:rsidRPr="008A6948" w:rsidRDefault="00F62BCE" w:rsidP="008A6948">
            <w:pPr>
              <w:jc w:val="center"/>
              <w:rPr>
                <w:sz w:val="18"/>
                <w:szCs w:val="18"/>
              </w:rPr>
            </w:pPr>
          </w:p>
        </w:tc>
        <w:tc>
          <w:tcPr>
            <w:tcW w:w="813" w:type="dxa"/>
            <w:vAlign w:val="center"/>
          </w:tcPr>
          <w:p w14:paraId="5B730B77" w14:textId="77777777" w:rsidR="00F62BCE" w:rsidRPr="008A6948" w:rsidRDefault="00F62BCE" w:rsidP="008A6948">
            <w:pPr>
              <w:jc w:val="center"/>
              <w:rPr>
                <w:sz w:val="18"/>
                <w:szCs w:val="18"/>
              </w:rPr>
            </w:pPr>
          </w:p>
        </w:tc>
        <w:tc>
          <w:tcPr>
            <w:tcW w:w="813" w:type="dxa"/>
            <w:vAlign w:val="center"/>
          </w:tcPr>
          <w:p w14:paraId="678BA8D3" w14:textId="77777777" w:rsidR="00F62BCE" w:rsidRPr="008A6948" w:rsidRDefault="00F62BCE" w:rsidP="008A6948">
            <w:pPr>
              <w:jc w:val="center"/>
              <w:rPr>
                <w:sz w:val="18"/>
                <w:szCs w:val="18"/>
              </w:rPr>
            </w:pPr>
          </w:p>
        </w:tc>
        <w:tc>
          <w:tcPr>
            <w:tcW w:w="813" w:type="dxa"/>
            <w:vAlign w:val="center"/>
          </w:tcPr>
          <w:p w14:paraId="73D88343" w14:textId="77777777" w:rsidR="00F62BCE" w:rsidRPr="008A6948" w:rsidRDefault="00F62BCE" w:rsidP="008A6948">
            <w:pPr>
              <w:jc w:val="center"/>
              <w:rPr>
                <w:sz w:val="18"/>
                <w:szCs w:val="18"/>
              </w:rPr>
            </w:pPr>
          </w:p>
        </w:tc>
        <w:tc>
          <w:tcPr>
            <w:tcW w:w="813" w:type="dxa"/>
            <w:vAlign w:val="center"/>
          </w:tcPr>
          <w:p w14:paraId="54308EA9" w14:textId="77777777" w:rsidR="00F62BCE" w:rsidRPr="008A6948" w:rsidRDefault="00F62BCE" w:rsidP="008A6948">
            <w:pPr>
              <w:jc w:val="center"/>
              <w:rPr>
                <w:sz w:val="18"/>
                <w:szCs w:val="18"/>
              </w:rPr>
            </w:pPr>
          </w:p>
        </w:tc>
        <w:tc>
          <w:tcPr>
            <w:tcW w:w="813" w:type="dxa"/>
            <w:vAlign w:val="center"/>
          </w:tcPr>
          <w:p w14:paraId="0E38392B" w14:textId="77777777" w:rsidR="00F62BCE" w:rsidRPr="008A6948" w:rsidRDefault="00F62BCE" w:rsidP="008A6948">
            <w:pPr>
              <w:jc w:val="center"/>
              <w:rPr>
                <w:sz w:val="18"/>
                <w:szCs w:val="18"/>
              </w:rPr>
            </w:pPr>
          </w:p>
        </w:tc>
        <w:tc>
          <w:tcPr>
            <w:tcW w:w="1301" w:type="dxa"/>
            <w:vAlign w:val="center"/>
          </w:tcPr>
          <w:p w14:paraId="355CC782" w14:textId="77777777" w:rsidR="00F62BCE" w:rsidRPr="008A6948" w:rsidRDefault="00F62BCE" w:rsidP="008A6948">
            <w:pPr>
              <w:jc w:val="center"/>
              <w:rPr>
                <w:sz w:val="18"/>
                <w:szCs w:val="18"/>
              </w:rPr>
            </w:pPr>
          </w:p>
        </w:tc>
      </w:tr>
      <w:tr w:rsidR="00025434" w14:paraId="0B047369" w14:textId="33FF0E43" w:rsidTr="008A6948">
        <w:tc>
          <w:tcPr>
            <w:tcW w:w="1560" w:type="dxa"/>
          </w:tcPr>
          <w:p w14:paraId="60766090" w14:textId="2A487ACD" w:rsidR="00F62BCE" w:rsidRPr="00A40E20" w:rsidRDefault="00F62BCE" w:rsidP="0062755C">
            <w:pPr>
              <w:rPr>
                <w:sz w:val="22"/>
                <w:szCs w:val="22"/>
              </w:rPr>
            </w:pPr>
            <w:r w:rsidRPr="00A40E20">
              <w:rPr>
                <w:sz w:val="22"/>
                <w:szCs w:val="22"/>
              </w:rPr>
              <w:t>Requirement Gathering</w:t>
            </w:r>
          </w:p>
        </w:tc>
        <w:tc>
          <w:tcPr>
            <w:tcW w:w="992" w:type="dxa"/>
            <w:shd w:val="clear" w:color="auto" w:fill="92D050"/>
            <w:vAlign w:val="center"/>
          </w:tcPr>
          <w:p w14:paraId="386359C4" w14:textId="22905806" w:rsidR="00F62BCE" w:rsidRPr="008A6948" w:rsidRDefault="00C7389A" w:rsidP="008A6948">
            <w:pPr>
              <w:jc w:val="center"/>
              <w:rPr>
                <w:sz w:val="18"/>
                <w:szCs w:val="18"/>
              </w:rPr>
            </w:pPr>
            <w:r w:rsidRPr="008A6948">
              <w:rPr>
                <w:sz w:val="18"/>
                <w:szCs w:val="18"/>
              </w:rPr>
              <w:t>BA</w:t>
            </w:r>
          </w:p>
        </w:tc>
        <w:tc>
          <w:tcPr>
            <w:tcW w:w="973" w:type="dxa"/>
            <w:vAlign w:val="center"/>
          </w:tcPr>
          <w:p w14:paraId="56778BCB" w14:textId="77777777" w:rsidR="00F62BCE" w:rsidRPr="008A6948" w:rsidRDefault="00F62BCE" w:rsidP="008A6948">
            <w:pPr>
              <w:jc w:val="center"/>
              <w:rPr>
                <w:sz w:val="18"/>
                <w:szCs w:val="18"/>
              </w:rPr>
            </w:pPr>
          </w:p>
        </w:tc>
        <w:tc>
          <w:tcPr>
            <w:tcW w:w="813" w:type="dxa"/>
            <w:vAlign w:val="center"/>
          </w:tcPr>
          <w:p w14:paraId="433AD18C" w14:textId="77777777" w:rsidR="00F62BCE" w:rsidRPr="008A6948" w:rsidRDefault="00F62BCE" w:rsidP="008A6948">
            <w:pPr>
              <w:jc w:val="center"/>
              <w:rPr>
                <w:sz w:val="18"/>
                <w:szCs w:val="18"/>
              </w:rPr>
            </w:pPr>
          </w:p>
        </w:tc>
        <w:tc>
          <w:tcPr>
            <w:tcW w:w="813" w:type="dxa"/>
            <w:vAlign w:val="center"/>
          </w:tcPr>
          <w:p w14:paraId="4285C9CA" w14:textId="77777777" w:rsidR="00F62BCE" w:rsidRPr="008A6948" w:rsidRDefault="00F62BCE" w:rsidP="008A6948">
            <w:pPr>
              <w:jc w:val="center"/>
              <w:rPr>
                <w:sz w:val="18"/>
                <w:szCs w:val="18"/>
              </w:rPr>
            </w:pPr>
          </w:p>
        </w:tc>
        <w:tc>
          <w:tcPr>
            <w:tcW w:w="813" w:type="dxa"/>
            <w:vAlign w:val="center"/>
          </w:tcPr>
          <w:p w14:paraId="219B33BC" w14:textId="77777777" w:rsidR="00F62BCE" w:rsidRPr="008A6948" w:rsidRDefault="00F62BCE" w:rsidP="008A6948">
            <w:pPr>
              <w:jc w:val="center"/>
              <w:rPr>
                <w:sz w:val="18"/>
                <w:szCs w:val="18"/>
              </w:rPr>
            </w:pPr>
          </w:p>
        </w:tc>
        <w:tc>
          <w:tcPr>
            <w:tcW w:w="813" w:type="dxa"/>
            <w:vAlign w:val="center"/>
          </w:tcPr>
          <w:p w14:paraId="5A1C759B" w14:textId="77777777" w:rsidR="00F62BCE" w:rsidRPr="008A6948" w:rsidRDefault="00F62BCE" w:rsidP="008A6948">
            <w:pPr>
              <w:jc w:val="center"/>
              <w:rPr>
                <w:sz w:val="18"/>
                <w:szCs w:val="18"/>
              </w:rPr>
            </w:pPr>
          </w:p>
        </w:tc>
        <w:tc>
          <w:tcPr>
            <w:tcW w:w="813" w:type="dxa"/>
            <w:vAlign w:val="center"/>
          </w:tcPr>
          <w:p w14:paraId="10D8B200" w14:textId="77777777" w:rsidR="00F62BCE" w:rsidRPr="008A6948" w:rsidRDefault="00F62BCE" w:rsidP="008A6948">
            <w:pPr>
              <w:jc w:val="center"/>
              <w:rPr>
                <w:sz w:val="18"/>
                <w:szCs w:val="18"/>
              </w:rPr>
            </w:pPr>
          </w:p>
        </w:tc>
        <w:tc>
          <w:tcPr>
            <w:tcW w:w="813" w:type="dxa"/>
            <w:vAlign w:val="center"/>
          </w:tcPr>
          <w:p w14:paraId="643152AF" w14:textId="77777777" w:rsidR="00F62BCE" w:rsidRPr="008A6948" w:rsidRDefault="00F62BCE" w:rsidP="008A6948">
            <w:pPr>
              <w:jc w:val="center"/>
              <w:rPr>
                <w:sz w:val="18"/>
                <w:szCs w:val="18"/>
              </w:rPr>
            </w:pPr>
          </w:p>
        </w:tc>
        <w:tc>
          <w:tcPr>
            <w:tcW w:w="813" w:type="dxa"/>
            <w:vAlign w:val="center"/>
          </w:tcPr>
          <w:p w14:paraId="533DF59D" w14:textId="77777777" w:rsidR="00F62BCE" w:rsidRPr="008A6948" w:rsidRDefault="00F62BCE" w:rsidP="008A6948">
            <w:pPr>
              <w:jc w:val="center"/>
              <w:rPr>
                <w:sz w:val="18"/>
                <w:szCs w:val="18"/>
              </w:rPr>
            </w:pPr>
          </w:p>
        </w:tc>
        <w:tc>
          <w:tcPr>
            <w:tcW w:w="813" w:type="dxa"/>
            <w:vAlign w:val="center"/>
          </w:tcPr>
          <w:p w14:paraId="4BD2AB79" w14:textId="77777777" w:rsidR="00F62BCE" w:rsidRPr="008A6948" w:rsidRDefault="00F62BCE" w:rsidP="008A6948">
            <w:pPr>
              <w:jc w:val="center"/>
              <w:rPr>
                <w:sz w:val="18"/>
                <w:szCs w:val="18"/>
              </w:rPr>
            </w:pPr>
          </w:p>
        </w:tc>
        <w:tc>
          <w:tcPr>
            <w:tcW w:w="1301" w:type="dxa"/>
            <w:vAlign w:val="center"/>
          </w:tcPr>
          <w:p w14:paraId="5AD2E57F" w14:textId="77777777" w:rsidR="00F62BCE" w:rsidRPr="008A6948" w:rsidRDefault="00F62BCE" w:rsidP="008A6948">
            <w:pPr>
              <w:jc w:val="center"/>
              <w:rPr>
                <w:sz w:val="18"/>
                <w:szCs w:val="18"/>
              </w:rPr>
            </w:pPr>
          </w:p>
        </w:tc>
      </w:tr>
      <w:tr w:rsidR="00025434" w14:paraId="2761B71A" w14:textId="3D639689" w:rsidTr="00025434">
        <w:tc>
          <w:tcPr>
            <w:tcW w:w="1560" w:type="dxa"/>
          </w:tcPr>
          <w:p w14:paraId="3D95E072" w14:textId="77777777" w:rsidR="00F62BCE" w:rsidRDefault="00F62BCE" w:rsidP="0062755C"/>
        </w:tc>
        <w:tc>
          <w:tcPr>
            <w:tcW w:w="992" w:type="dxa"/>
            <w:vAlign w:val="center"/>
          </w:tcPr>
          <w:p w14:paraId="39D04B5C" w14:textId="55EF6F1A" w:rsidR="00F62BCE" w:rsidRPr="00443041" w:rsidRDefault="00F62BCE" w:rsidP="00025434">
            <w:pPr>
              <w:jc w:val="center"/>
              <w:rPr>
                <w:sz w:val="20"/>
                <w:szCs w:val="20"/>
              </w:rPr>
            </w:pPr>
            <w:r w:rsidRPr="00443041">
              <w:rPr>
                <w:sz w:val="20"/>
                <w:szCs w:val="20"/>
              </w:rPr>
              <w:t>1 Month</w:t>
            </w:r>
          </w:p>
        </w:tc>
        <w:tc>
          <w:tcPr>
            <w:tcW w:w="973" w:type="dxa"/>
            <w:vAlign w:val="center"/>
          </w:tcPr>
          <w:p w14:paraId="06E7C904" w14:textId="29136F6F" w:rsidR="00F62BCE" w:rsidRPr="00443041" w:rsidRDefault="00F62BCE" w:rsidP="00025434">
            <w:pPr>
              <w:jc w:val="center"/>
              <w:rPr>
                <w:sz w:val="20"/>
                <w:szCs w:val="20"/>
              </w:rPr>
            </w:pPr>
            <w:r w:rsidRPr="00443041">
              <w:rPr>
                <w:sz w:val="20"/>
                <w:szCs w:val="20"/>
              </w:rPr>
              <w:t>1 Month</w:t>
            </w:r>
          </w:p>
        </w:tc>
        <w:tc>
          <w:tcPr>
            <w:tcW w:w="813" w:type="dxa"/>
          </w:tcPr>
          <w:p w14:paraId="05174199" w14:textId="08A7FB8E" w:rsidR="00F62BCE" w:rsidRPr="00443041" w:rsidRDefault="00F62BCE" w:rsidP="00CA33A6">
            <w:pPr>
              <w:jc w:val="center"/>
              <w:rPr>
                <w:sz w:val="20"/>
                <w:szCs w:val="20"/>
              </w:rPr>
            </w:pPr>
            <w:r w:rsidRPr="00443041">
              <w:rPr>
                <w:sz w:val="20"/>
                <w:szCs w:val="20"/>
              </w:rPr>
              <w:t>3 Month</w:t>
            </w:r>
          </w:p>
        </w:tc>
        <w:tc>
          <w:tcPr>
            <w:tcW w:w="813" w:type="dxa"/>
          </w:tcPr>
          <w:p w14:paraId="683C4553" w14:textId="53E876B5" w:rsidR="00F62BCE" w:rsidRPr="00443041" w:rsidRDefault="00F62BCE" w:rsidP="00CA33A6">
            <w:pPr>
              <w:jc w:val="center"/>
              <w:rPr>
                <w:sz w:val="20"/>
                <w:szCs w:val="20"/>
              </w:rPr>
            </w:pPr>
            <w:r w:rsidRPr="00443041">
              <w:rPr>
                <w:sz w:val="20"/>
                <w:szCs w:val="20"/>
              </w:rPr>
              <w:t>1 Month</w:t>
            </w:r>
          </w:p>
        </w:tc>
        <w:tc>
          <w:tcPr>
            <w:tcW w:w="813" w:type="dxa"/>
          </w:tcPr>
          <w:p w14:paraId="6B3C6A93" w14:textId="3E161343" w:rsidR="00F62BCE" w:rsidRPr="00443041" w:rsidRDefault="00F62BCE" w:rsidP="00CA33A6">
            <w:pPr>
              <w:jc w:val="center"/>
              <w:rPr>
                <w:sz w:val="20"/>
                <w:szCs w:val="20"/>
              </w:rPr>
            </w:pPr>
            <w:r w:rsidRPr="00443041">
              <w:rPr>
                <w:sz w:val="20"/>
                <w:szCs w:val="20"/>
              </w:rPr>
              <w:t>3 Month</w:t>
            </w:r>
          </w:p>
        </w:tc>
        <w:tc>
          <w:tcPr>
            <w:tcW w:w="813" w:type="dxa"/>
          </w:tcPr>
          <w:p w14:paraId="07D1790D" w14:textId="712B942E" w:rsidR="00F62BCE" w:rsidRPr="00443041" w:rsidRDefault="00F62BCE" w:rsidP="00CA33A6">
            <w:pPr>
              <w:jc w:val="center"/>
              <w:rPr>
                <w:sz w:val="20"/>
                <w:szCs w:val="20"/>
              </w:rPr>
            </w:pPr>
            <w:r w:rsidRPr="00443041">
              <w:rPr>
                <w:sz w:val="20"/>
                <w:szCs w:val="20"/>
              </w:rPr>
              <w:t>1 Month</w:t>
            </w:r>
          </w:p>
        </w:tc>
        <w:tc>
          <w:tcPr>
            <w:tcW w:w="813" w:type="dxa"/>
          </w:tcPr>
          <w:p w14:paraId="0A1D8DB7" w14:textId="13C3CAE0" w:rsidR="00F62BCE" w:rsidRPr="00443041" w:rsidRDefault="00F62BCE" w:rsidP="00CA33A6">
            <w:pPr>
              <w:jc w:val="center"/>
              <w:rPr>
                <w:sz w:val="20"/>
                <w:szCs w:val="20"/>
              </w:rPr>
            </w:pPr>
            <w:r w:rsidRPr="00443041">
              <w:rPr>
                <w:sz w:val="20"/>
                <w:szCs w:val="20"/>
              </w:rPr>
              <w:t>3 Month</w:t>
            </w:r>
          </w:p>
        </w:tc>
        <w:tc>
          <w:tcPr>
            <w:tcW w:w="813" w:type="dxa"/>
          </w:tcPr>
          <w:p w14:paraId="2AD25C7B" w14:textId="09088FC1" w:rsidR="00F62BCE" w:rsidRPr="00443041" w:rsidRDefault="00F62BCE" w:rsidP="00CA33A6">
            <w:pPr>
              <w:jc w:val="center"/>
              <w:rPr>
                <w:sz w:val="20"/>
                <w:szCs w:val="20"/>
              </w:rPr>
            </w:pPr>
            <w:r w:rsidRPr="00443041">
              <w:rPr>
                <w:sz w:val="20"/>
                <w:szCs w:val="20"/>
              </w:rPr>
              <w:t>1 Month</w:t>
            </w:r>
          </w:p>
        </w:tc>
        <w:tc>
          <w:tcPr>
            <w:tcW w:w="813" w:type="dxa"/>
          </w:tcPr>
          <w:p w14:paraId="63329A98" w14:textId="433584DC" w:rsidR="00F62BCE" w:rsidRPr="00443041" w:rsidRDefault="00F62BCE" w:rsidP="00CA33A6">
            <w:pPr>
              <w:jc w:val="center"/>
              <w:rPr>
                <w:sz w:val="20"/>
                <w:szCs w:val="20"/>
              </w:rPr>
            </w:pPr>
            <w:r w:rsidRPr="00443041">
              <w:rPr>
                <w:sz w:val="20"/>
                <w:szCs w:val="20"/>
              </w:rPr>
              <w:t>3 Month</w:t>
            </w:r>
          </w:p>
        </w:tc>
        <w:tc>
          <w:tcPr>
            <w:tcW w:w="813" w:type="dxa"/>
          </w:tcPr>
          <w:p w14:paraId="34D0C98C" w14:textId="1B7229E0" w:rsidR="00F62BCE" w:rsidRPr="00443041" w:rsidRDefault="00F62BCE" w:rsidP="00CA33A6">
            <w:pPr>
              <w:jc w:val="center"/>
              <w:rPr>
                <w:sz w:val="20"/>
                <w:szCs w:val="20"/>
              </w:rPr>
            </w:pPr>
            <w:r w:rsidRPr="00443041">
              <w:rPr>
                <w:sz w:val="20"/>
                <w:szCs w:val="20"/>
              </w:rPr>
              <w:t>1 Month</w:t>
            </w:r>
          </w:p>
        </w:tc>
        <w:tc>
          <w:tcPr>
            <w:tcW w:w="1301" w:type="dxa"/>
            <w:vAlign w:val="center"/>
          </w:tcPr>
          <w:p w14:paraId="3092DE69" w14:textId="79303F15" w:rsidR="00F62BCE" w:rsidRPr="00443041" w:rsidRDefault="00F62BCE" w:rsidP="008A5EC8">
            <w:pPr>
              <w:jc w:val="center"/>
              <w:rPr>
                <w:sz w:val="20"/>
                <w:szCs w:val="20"/>
              </w:rPr>
            </w:pPr>
            <w:r w:rsidRPr="00443041">
              <w:rPr>
                <w:sz w:val="20"/>
                <w:szCs w:val="20"/>
              </w:rPr>
              <w:t>Deployment</w:t>
            </w:r>
          </w:p>
        </w:tc>
      </w:tr>
    </w:tbl>
    <w:p w14:paraId="220AAF77" w14:textId="77777777" w:rsidR="00E90E8F" w:rsidRDefault="00E90E8F" w:rsidP="007365D0"/>
    <w:p w14:paraId="3116DD86" w14:textId="77777777" w:rsidR="000B74F7" w:rsidRDefault="000B74F7" w:rsidP="007365D0"/>
    <w:p w14:paraId="728354C7" w14:textId="7D8AA645" w:rsidR="00187F53" w:rsidRDefault="00187F53" w:rsidP="00187F53">
      <w:r>
        <w:t xml:space="preserve">Question No 13)- </w:t>
      </w:r>
      <w:r w:rsidRPr="00187F53">
        <w:t>Fixed Bid Vs Billing</w:t>
      </w:r>
    </w:p>
    <w:p w14:paraId="30060F56" w14:textId="00443ECD" w:rsidR="00187F53" w:rsidRDefault="00C76CC1" w:rsidP="00187F53">
      <w:r w:rsidRPr="00C76CC1">
        <w:t>Explain the difference between Fixed Bid and Billing projects</w:t>
      </w:r>
    </w:p>
    <w:p w14:paraId="4448138E" w14:textId="77777777" w:rsidR="00C76CC1" w:rsidRDefault="00C76CC1" w:rsidP="00187F53"/>
    <w:p w14:paraId="4F9DD1DE" w14:textId="776DE511" w:rsidR="00577270" w:rsidRDefault="00C76CC1" w:rsidP="007365D0">
      <w:r w:rsidRPr="00C76CC1">
        <w:t>Answer –</w:t>
      </w:r>
    </w:p>
    <w:p w14:paraId="08BBC262" w14:textId="77777777" w:rsidR="00894753" w:rsidRDefault="00894753" w:rsidP="00894753">
      <w:r>
        <w:t>Fixed Bid Model: The Fixed Bid Model is a project delivery method where the price for the entire project is set and agreed upon at the beginning. In this model, both the client and the vendor agree on the scope of the project. The vendor is then responsible for completing the project within the specified budget and timeline. If there are any cost overruns or delays, the vendor bears the responsibility and risk.</w:t>
      </w:r>
    </w:p>
    <w:p w14:paraId="261CED90" w14:textId="77777777" w:rsidR="00894753" w:rsidRDefault="00894753" w:rsidP="00894753"/>
    <w:p w14:paraId="7D0070BA" w14:textId="0139E009" w:rsidR="00894753" w:rsidRDefault="00894753" w:rsidP="00894753">
      <w:r>
        <w:t>Billing Model: The Billing Model is a method where the client is billed based on the actual time and resources spent on the project. In this case, the scope of the project is not fixed, and any changes in the scope can lead to adjustments in both the budget and the timeline. This model provides more flexibility as it allows for adjustments and changes to the project as it progresses.</w:t>
      </w:r>
    </w:p>
    <w:p w14:paraId="2454718B" w14:textId="77777777" w:rsidR="00894753" w:rsidRDefault="00894753">
      <w:r>
        <w:br w:type="page"/>
      </w:r>
    </w:p>
    <w:p w14:paraId="7B3D5103" w14:textId="1DB58E16" w:rsidR="00B74024" w:rsidRDefault="00B74024" w:rsidP="00B74024">
      <w:r>
        <w:lastRenderedPageBreak/>
        <w:t xml:space="preserve">Question No 14)- </w:t>
      </w:r>
      <w:r w:rsidR="00455F19" w:rsidRPr="00455F19">
        <w:t>Preparer Timesheets of a BA in various stages of SDLC</w:t>
      </w:r>
    </w:p>
    <w:p w14:paraId="4CA4B9FF" w14:textId="77777777" w:rsidR="00455F19" w:rsidRDefault="00455F19" w:rsidP="00B74024"/>
    <w:p w14:paraId="5D49E879" w14:textId="77777777" w:rsidR="00455F19" w:rsidRDefault="00455F19" w:rsidP="002D2B27">
      <w:pPr>
        <w:pStyle w:val="ListParagraph"/>
        <w:numPr>
          <w:ilvl w:val="0"/>
          <w:numId w:val="24"/>
        </w:numPr>
      </w:pPr>
      <w:r>
        <w:t>Design Timesheet of a BA</w:t>
      </w:r>
    </w:p>
    <w:p w14:paraId="77684883" w14:textId="4B108CCA" w:rsidR="00455F19" w:rsidRDefault="00455F19" w:rsidP="002D2B27">
      <w:pPr>
        <w:pStyle w:val="ListParagraph"/>
        <w:numPr>
          <w:ilvl w:val="0"/>
          <w:numId w:val="24"/>
        </w:numPr>
      </w:pPr>
      <w:r>
        <w:t>Development Timesheet of a BA</w:t>
      </w:r>
    </w:p>
    <w:p w14:paraId="76B2D2A1" w14:textId="7CADA020" w:rsidR="00455F19" w:rsidRDefault="00455F19" w:rsidP="002D2B27">
      <w:pPr>
        <w:pStyle w:val="ListParagraph"/>
        <w:numPr>
          <w:ilvl w:val="0"/>
          <w:numId w:val="24"/>
        </w:numPr>
      </w:pPr>
      <w:r>
        <w:t>Testing Timesheet of a BA</w:t>
      </w:r>
    </w:p>
    <w:p w14:paraId="4547733B" w14:textId="0629ED5C" w:rsidR="00455F19" w:rsidRDefault="00455F19" w:rsidP="002D2B27">
      <w:pPr>
        <w:pStyle w:val="ListParagraph"/>
        <w:numPr>
          <w:ilvl w:val="0"/>
          <w:numId w:val="24"/>
        </w:numPr>
      </w:pPr>
      <w:r>
        <w:t>UAT Timesheet of a BA</w:t>
      </w:r>
    </w:p>
    <w:p w14:paraId="47BDE503" w14:textId="7E1221A2" w:rsidR="00455F19" w:rsidRDefault="00455F19" w:rsidP="002D2B27">
      <w:pPr>
        <w:pStyle w:val="ListParagraph"/>
        <w:numPr>
          <w:ilvl w:val="0"/>
          <w:numId w:val="24"/>
        </w:numPr>
      </w:pPr>
      <w:r>
        <w:t>Deployment n Implementation Timesheet of a BA</w:t>
      </w:r>
    </w:p>
    <w:p w14:paraId="78842986" w14:textId="77777777" w:rsidR="00C76CC1" w:rsidRDefault="00C76CC1" w:rsidP="00894753"/>
    <w:p w14:paraId="19F0223B" w14:textId="774E7600" w:rsidR="00FE76C0" w:rsidRDefault="00FE76C0" w:rsidP="00894753">
      <w:r w:rsidRPr="00FE76C0">
        <w:t>Answer –</w:t>
      </w:r>
    </w:p>
    <w:p w14:paraId="7D58C729" w14:textId="77777777" w:rsidR="00FE76C0" w:rsidRDefault="00FE76C0" w:rsidP="00894753"/>
    <w:tbl>
      <w:tblPr>
        <w:tblStyle w:val="TableGrid"/>
        <w:tblW w:w="0" w:type="auto"/>
        <w:tblLook w:val="04A0" w:firstRow="1" w:lastRow="0" w:firstColumn="1" w:lastColumn="0" w:noHBand="0" w:noVBand="1"/>
      </w:tblPr>
      <w:tblGrid>
        <w:gridCol w:w="1555"/>
        <w:gridCol w:w="3969"/>
        <w:gridCol w:w="1701"/>
        <w:gridCol w:w="1701"/>
        <w:gridCol w:w="1864"/>
      </w:tblGrid>
      <w:tr w:rsidR="000E527A" w14:paraId="76A090AB" w14:textId="77777777" w:rsidTr="005226EA">
        <w:tc>
          <w:tcPr>
            <w:tcW w:w="10790" w:type="dxa"/>
            <w:gridSpan w:val="5"/>
            <w:shd w:val="clear" w:color="auto" w:fill="A57B9A"/>
            <w:vAlign w:val="center"/>
          </w:tcPr>
          <w:p w14:paraId="446C35A2" w14:textId="06525CAD" w:rsidR="000E527A" w:rsidRDefault="005226EA" w:rsidP="005226EA">
            <w:pPr>
              <w:tabs>
                <w:tab w:val="left" w:pos="4665"/>
              </w:tabs>
              <w:jc w:val="center"/>
            </w:pPr>
            <w:r>
              <w:t>Design</w:t>
            </w:r>
          </w:p>
          <w:p w14:paraId="249EAEB1" w14:textId="692E3C56" w:rsidR="005226EA" w:rsidRDefault="005226EA" w:rsidP="005226EA">
            <w:pPr>
              <w:tabs>
                <w:tab w:val="left" w:pos="4665"/>
              </w:tabs>
              <w:jc w:val="center"/>
            </w:pPr>
          </w:p>
        </w:tc>
      </w:tr>
      <w:tr w:rsidR="000E527A" w14:paraId="59E8FDDB" w14:textId="77777777" w:rsidTr="00733B89">
        <w:tc>
          <w:tcPr>
            <w:tcW w:w="1555" w:type="dxa"/>
            <w:shd w:val="clear" w:color="auto" w:fill="9BA4E1" w:themeFill="accent2" w:themeFillTint="66"/>
            <w:vAlign w:val="center"/>
          </w:tcPr>
          <w:p w14:paraId="08DADE32" w14:textId="08A8218C" w:rsidR="000E527A" w:rsidRDefault="00E168F5" w:rsidP="00733B89">
            <w:pPr>
              <w:jc w:val="center"/>
            </w:pPr>
            <w:r>
              <w:t>Date</w:t>
            </w:r>
          </w:p>
        </w:tc>
        <w:tc>
          <w:tcPr>
            <w:tcW w:w="3969" w:type="dxa"/>
            <w:shd w:val="clear" w:color="auto" w:fill="9BA4E1" w:themeFill="accent2" w:themeFillTint="66"/>
            <w:vAlign w:val="center"/>
          </w:tcPr>
          <w:p w14:paraId="4F8AD132" w14:textId="1716A6DE" w:rsidR="000E527A" w:rsidRDefault="00E168F5" w:rsidP="00733B89">
            <w:pPr>
              <w:jc w:val="center"/>
            </w:pPr>
            <w:r>
              <w:t>Activity</w:t>
            </w:r>
          </w:p>
        </w:tc>
        <w:tc>
          <w:tcPr>
            <w:tcW w:w="1701" w:type="dxa"/>
            <w:shd w:val="clear" w:color="auto" w:fill="9BA4E1" w:themeFill="accent2" w:themeFillTint="66"/>
            <w:vAlign w:val="center"/>
          </w:tcPr>
          <w:p w14:paraId="1B884B60" w14:textId="3114BD27" w:rsidR="000E527A" w:rsidRDefault="00E168F5" w:rsidP="00733B89">
            <w:pPr>
              <w:jc w:val="center"/>
            </w:pPr>
            <w:r>
              <w:t>In time</w:t>
            </w:r>
          </w:p>
        </w:tc>
        <w:tc>
          <w:tcPr>
            <w:tcW w:w="1701" w:type="dxa"/>
            <w:shd w:val="clear" w:color="auto" w:fill="9BA4E1" w:themeFill="accent2" w:themeFillTint="66"/>
            <w:vAlign w:val="center"/>
          </w:tcPr>
          <w:p w14:paraId="56C05E0B" w14:textId="49F8370E" w:rsidR="000E527A" w:rsidRDefault="00E168F5" w:rsidP="00733B89">
            <w:pPr>
              <w:jc w:val="center"/>
            </w:pPr>
            <w:r>
              <w:t>Out Time</w:t>
            </w:r>
          </w:p>
        </w:tc>
        <w:tc>
          <w:tcPr>
            <w:tcW w:w="1864" w:type="dxa"/>
            <w:shd w:val="clear" w:color="auto" w:fill="9BA4E1" w:themeFill="accent2" w:themeFillTint="66"/>
            <w:vAlign w:val="center"/>
          </w:tcPr>
          <w:p w14:paraId="03BDF167" w14:textId="77777777" w:rsidR="000E527A" w:rsidRDefault="00E168F5" w:rsidP="00733B89">
            <w:pPr>
              <w:jc w:val="center"/>
            </w:pPr>
            <w:r>
              <w:t>Total Hours</w:t>
            </w:r>
          </w:p>
          <w:p w14:paraId="2CE4A05E" w14:textId="34DF63D9" w:rsidR="00E168F5" w:rsidRDefault="00E168F5" w:rsidP="00733B89">
            <w:pPr>
              <w:jc w:val="center"/>
            </w:pPr>
          </w:p>
        </w:tc>
      </w:tr>
      <w:tr w:rsidR="000E527A" w14:paraId="61668293" w14:textId="77777777" w:rsidTr="009F3E72">
        <w:tc>
          <w:tcPr>
            <w:tcW w:w="1555" w:type="dxa"/>
          </w:tcPr>
          <w:p w14:paraId="5A5F8DE1" w14:textId="0F1173B8" w:rsidR="000E527A" w:rsidRDefault="00F245BB" w:rsidP="00E52497">
            <w:pPr>
              <w:jc w:val="center"/>
            </w:pPr>
            <w:r w:rsidRPr="00DC0FE8">
              <w:rPr>
                <w:sz w:val="20"/>
                <w:szCs w:val="20"/>
              </w:rPr>
              <w:t>01-01-2025</w:t>
            </w:r>
          </w:p>
        </w:tc>
        <w:tc>
          <w:tcPr>
            <w:tcW w:w="3969" w:type="dxa"/>
          </w:tcPr>
          <w:p w14:paraId="1ED2C9FB" w14:textId="00003C5C" w:rsidR="000E527A" w:rsidRDefault="00F93BEF" w:rsidP="00E52497">
            <w:pPr>
              <w:jc w:val="center"/>
            </w:pPr>
            <w:r>
              <w:t>Reviewing User Requirements</w:t>
            </w:r>
          </w:p>
        </w:tc>
        <w:tc>
          <w:tcPr>
            <w:tcW w:w="1701" w:type="dxa"/>
          </w:tcPr>
          <w:p w14:paraId="179B627A" w14:textId="7483CB7A" w:rsidR="000E527A" w:rsidRDefault="00335DCD" w:rsidP="00E52497">
            <w:pPr>
              <w:jc w:val="center"/>
            </w:pPr>
            <w:r>
              <w:t>11:00</w:t>
            </w:r>
          </w:p>
        </w:tc>
        <w:tc>
          <w:tcPr>
            <w:tcW w:w="1701" w:type="dxa"/>
          </w:tcPr>
          <w:p w14:paraId="3F1D8FF4" w14:textId="7575D0D5" w:rsidR="000E527A" w:rsidRDefault="00335DCD" w:rsidP="00E52497">
            <w:pPr>
              <w:jc w:val="center"/>
            </w:pPr>
            <w:r>
              <w:t>19:00</w:t>
            </w:r>
          </w:p>
        </w:tc>
        <w:tc>
          <w:tcPr>
            <w:tcW w:w="1864" w:type="dxa"/>
          </w:tcPr>
          <w:p w14:paraId="6C284EDE" w14:textId="19A4999C" w:rsidR="000E527A" w:rsidRDefault="00335DCD" w:rsidP="00E52497">
            <w:pPr>
              <w:jc w:val="center"/>
            </w:pPr>
            <w:r>
              <w:t>8 Hours</w:t>
            </w:r>
          </w:p>
        </w:tc>
      </w:tr>
      <w:tr w:rsidR="000E527A" w14:paraId="3A0E63DD" w14:textId="77777777" w:rsidTr="009F3E72">
        <w:tc>
          <w:tcPr>
            <w:tcW w:w="1555" w:type="dxa"/>
          </w:tcPr>
          <w:p w14:paraId="34AC18D8" w14:textId="07419D64" w:rsidR="000E527A" w:rsidRPr="00BB5575" w:rsidRDefault="00C92E19" w:rsidP="00E52497">
            <w:pPr>
              <w:jc w:val="center"/>
              <w:rPr>
                <w:sz w:val="20"/>
                <w:szCs w:val="20"/>
              </w:rPr>
            </w:pPr>
            <w:r w:rsidRPr="00BB5575">
              <w:rPr>
                <w:sz w:val="20"/>
                <w:szCs w:val="20"/>
              </w:rPr>
              <w:t>02-01-2025</w:t>
            </w:r>
          </w:p>
        </w:tc>
        <w:tc>
          <w:tcPr>
            <w:tcW w:w="3969" w:type="dxa"/>
          </w:tcPr>
          <w:p w14:paraId="4941EF55" w14:textId="031BECFA" w:rsidR="000E527A" w:rsidRDefault="003F092C" w:rsidP="00E52497">
            <w:pPr>
              <w:jc w:val="center"/>
            </w:pPr>
            <w:r>
              <w:t xml:space="preserve">Creating use cases and </w:t>
            </w:r>
            <w:r w:rsidR="00653473">
              <w:t>workflows</w:t>
            </w:r>
          </w:p>
        </w:tc>
        <w:tc>
          <w:tcPr>
            <w:tcW w:w="1701" w:type="dxa"/>
          </w:tcPr>
          <w:p w14:paraId="01877A0E" w14:textId="0A270E09" w:rsidR="000E527A" w:rsidRDefault="003F092C" w:rsidP="00E52497">
            <w:pPr>
              <w:jc w:val="center"/>
            </w:pPr>
            <w:r>
              <w:t>11:00</w:t>
            </w:r>
          </w:p>
        </w:tc>
        <w:tc>
          <w:tcPr>
            <w:tcW w:w="1701" w:type="dxa"/>
          </w:tcPr>
          <w:p w14:paraId="45622D53" w14:textId="00C10306" w:rsidR="000E527A" w:rsidRDefault="003F092C" w:rsidP="00E52497">
            <w:pPr>
              <w:jc w:val="center"/>
            </w:pPr>
            <w:r>
              <w:t>15:00</w:t>
            </w:r>
          </w:p>
        </w:tc>
        <w:tc>
          <w:tcPr>
            <w:tcW w:w="1864" w:type="dxa"/>
          </w:tcPr>
          <w:p w14:paraId="62719282" w14:textId="0A87B98E" w:rsidR="00653473" w:rsidRDefault="003F092C" w:rsidP="00E52497">
            <w:pPr>
              <w:jc w:val="center"/>
            </w:pPr>
            <w:r>
              <w:t xml:space="preserve">4 </w:t>
            </w:r>
            <w:r w:rsidR="00653473">
              <w:t>Hours</w:t>
            </w:r>
          </w:p>
        </w:tc>
      </w:tr>
      <w:tr w:rsidR="000E527A" w14:paraId="397D2AF1" w14:textId="77777777" w:rsidTr="009F3E72">
        <w:tc>
          <w:tcPr>
            <w:tcW w:w="1555" w:type="dxa"/>
          </w:tcPr>
          <w:p w14:paraId="5519D892" w14:textId="1E5B5FB5" w:rsidR="000E527A" w:rsidRPr="00BB5575" w:rsidRDefault="00C92E19" w:rsidP="00E52497">
            <w:pPr>
              <w:jc w:val="center"/>
              <w:rPr>
                <w:sz w:val="20"/>
                <w:szCs w:val="20"/>
              </w:rPr>
            </w:pPr>
            <w:r w:rsidRPr="00BB5575">
              <w:rPr>
                <w:sz w:val="20"/>
                <w:szCs w:val="20"/>
              </w:rPr>
              <w:t>03-01-20</w:t>
            </w:r>
            <w:r w:rsidR="00DC3038" w:rsidRPr="00BB5575">
              <w:rPr>
                <w:sz w:val="20"/>
                <w:szCs w:val="20"/>
              </w:rPr>
              <w:t>25</w:t>
            </w:r>
          </w:p>
        </w:tc>
        <w:tc>
          <w:tcPr>
            <w:tcW w:w="3969" w:type="dxa"/>
          </w:tcPr>
          <w:p w14:paraId="5B963739" w14:textId="65B67D62" w:rsidR="000E527A" w:rsidRDefault="00653473" w:rsidP="00E52497">
            <w:pPr>
              <w:jc w:val="center"/>
            </w:pPr>
            <w:r>
              <w:t>Designing Data Base Schema</w:t>
            </w:r>
          </w:p>
        </w:tc>
        <w:tc>
          <w:tcPr>
            <w:tcW w:w="1701" w:type="dxa"/>
          </w:tcPr>
          <w:p w14:paraId="2CD16BE9" w14:textId="2763E6F1" w:rsidR="000E527A" w:rsidRDefault="0043739C" w:rsidP="00E52497">
            <w:pPr>
              <w:jc w:val="center"/>
            </w:pPr>
            <w:r>
              <w:t>11:00</w:t>
            </w:r>
          </w:p>
        </w:tc>
        <w:tc>
          <w:tcPr>
            <w:tcW w:w="1701" w:type="dxa"/>
          </w:tcPr>
          <w:p w14:paraId="79259A30" w14:textId="7B390A38" w:rsidR="000E527A" w:rsidRDefault="0043739C" w:rsidP="00E52497">
            <w:pPr>
              <w:jc w:val="center"/>
            </w:pPr>
            <w:r>
              <w:t>19:00</w:t>
            </w:r>
          </w:p>
        </w:tc>
        <w:tc>
          <w:tcPr>
            <w:tcW w:w="1864" w:type="dxa"/>
          </w:tcPr>
          <w:p w14:paraId="32992DC2" w14:textId="1B3C35EE" w:rsidR="000E527A" w:rsidRDefault="0043739C" w:rsidP="00E52497">
            <w:pPr>
              <w:jc w:val="center"/>
            </w:pPr>
            <w:r>
              <w:t>8 Hours</w:t>
            </w:r>
          </w:p>
        </w:tc>
      </w:tr>
      <w:tr w:rsidR="000E527A" w14:paraId="63ED66C9" w14:textId="77777777" w:rsidTr="009F3E72">
        <w:tc>
          <w:tcPr>
            <w:tcW w:w="1555" w:type="dxa"/>
          </w:tcPr>
          <w:p w14:paraId="11E533A0" w14:textId="1BA9813A" w:rsidR="000E527A" w:rsidRPr="00BB5575" w:rsidRDefault="00DC3038" w:rsidP="00E52497">
            <w:pPr>
              <w:jc w:val="center"/>
              <w:rPr>
                <w:sz w:val="20"/>
                <w:szCs w:val="20"/>
              </w:rPr>
            </w:pPr>
            <w:r w:rsidRPr="00BB5575">
              <w:rPr>
                <w:sz w:val="20"/>
                <w:szCs w:val="20"/>
              </w:rPr>
              <w:t>04-01-2025</w:t>
            </w:r>
          </w:p>
        </w:tc>
        <w:tc>
          <w:tcPr>
            <w:tcW w:w="3969" w:type="dxa"/>
          </w:tcPr>
          <w:p w14:paraId="20FA2CF6" w14:textId="60C52CF0" w:rsidR="000E527A" w:rsidRDefault="0043739C" w:rsidP="00E52497">
            <w:pPr>
              <w:jc w:val="center"/>
            </w:pPr>
            <w:r>
              <w:t>Creating Wireframes</w:t>
            </w:r>
          </w:p>
        </w:tc>
        <w:tc>
          <w:tcPr>
            <w:tcW w:w="1701" w:type="dxa"/>
          </w:tcPr>
          <w:p w14:paraId="389B96CF" w14:textId="1DF82A29" w:rsidR="000E527A" w:rsidRDefault="0043739C" w:rsidP="00E52497">
            <w:pPr>
              <w:jc w:val="center"/>
            </w:pPr>
            <w:r>
              <w:t>10:00</w:t>
            </w:r>
          </w:p>
        </w:tc>
        <w:tc>
          <w:tcPr>
            <w:tcW w:w="1701" w:type="dxa"/>
          </w:tcPr>
          <w:p w14:paraId="43F55AF1" w14:textId="20F5D3FE" w:rsidR="000E527A" w:rsidRDefault="0043739C" w:rsidP="00E52497">
            <w:pPr>
              <w:jc w:val="center"/>
            </w:pPr>
            <w:r>
              <w:t>16:00</w:t>
            </w:r>
          </w:p>
        </w:tc>
        <w:tc>
          <w:tcPr>
            <w:tcW w:w="1864" w:type="dxa"/>
          </w:tcPr>
          <w:p w14:paraId="36AE9DED" w14:textId="29B1D168" w:rsidR="000E527A" w:rsidRDefault="0043739C" w:rsidP="00E52497">
            <w:pPr>
              <w:jc w:val="center"/>
            </w:pPr>
            <w:r>
              <w:t>6 Hours</w:t>
            </w:r>
          </w:p>
        </w:tc>
      </w:tr>
      <w:tr w:rsidR="000E527A" w14:paraId="162B9561" w14:textId="77777777" w:rsidTr="009F3E72">
        <w:tc>
          <w:tcPr>
            <w:tcW w:w="1555" w:type="dxa"/>
          </w:tcPr>
          <w:p w14:paraId="258D171F" w14:textId="162D6D0F" w:rsidR="000E527A" w:rsidRPr="00BB5575" w:rsidRDefault="00DC3038" w:rsidP="00E52497">
            <w:pPr>
              <w:jc w:val="center"/>
              <w:rPr>
                <w:sz w:val="20"/>
                <w:szCs w:val="20"/>
              </w:rPr>
            </w:pPr>
            <w:r w:rsidRPr="00BB5575">
              <w:rPr>
                <w:sz w:val="20"/>
                <w:szCs w:val="20"/>
              </w:rPr>
              <w:t>05-01-2025</w:t>
            </w:r>
          </w:p>
        </w:tc>
        <w:tc>
          <w:tcPr>
            <w:tcW w:w="3969" w:type="dxa"/>
          </w:tcPr>
          <w:p w14:paraId="30BCBB88" w14:textId="3BB9C4CD" w:rsidR="000E527A" w:rsidRDefault="006E4411" w:rsidP="00E52497">
            <w:pPr>
              <w:jc w:val="center"/>
            </w:pPr>
            <w:r>
              <w:t>Reviewing and Refining Designs</w:t>
            </w:r>
          </w:p>
        </w:tc>
        <w:tc>
          <w:tcPr>
            <w:tcW w:w="1701" w:type="dxa"/>
          </w:tcPr>
          <w:p w14:paraId="53731DE2" w14:textId="6E4CDFB2" w:rsidR="000E527A" w:rsidRDefault="006E4411" w:rsidP="00E52497">
            <w:pPr>
              <w:jc w:val="center"/>
            </w:pPr>
            <w:r>
              <w:t>11:00</w:t>
            </w:r>
          </w:p>
        </w:tc>
        <w:tc>
          <w:tcPr>
            <w:tcW w:w="1701" w:type="dxa"/>
          </w:tcPr>
          <w:p w14:paraId="024E39E7" w14:textId="1B0AAD88" w:rsidR="000E527A" w:rsidRDefault="006E4411" w:rsidP="00E52497">
            <w:pPr>
              <w:jc w:val="center"/>
            </w:pPr>
            <w:r>
              <w:t>15:00</w:t>
            </w:r>
          </w:p>
        </w:tc>
        <w:tc>
          <w:tcPr>
            <w:tcW w:w="1864" w:type="dxa"/>
          </w:tcPr>
          <w:p w14:paraId="0E0FFB62" w14:textId="2AF27553" w:rsidR="000E527A" w:rsidRDefault="00BD1D8B" w:rsidP="00E52497">
            <w:pPr>
              <w:jc w:val="center"/>
            </w:pPr>
            <w:r>
              <w:t>4 Hours</w:t>
            </w:r>
          </w:p>
        </w:tc>
      </w:tr>
      <w:tr w:rsidR="000E527A" w14:paraId="0B618F04" w14:textId="77777777" w:rsidTr="009F3E72">
        <w:tc>
          <w:tcPr>
            <w:tcW w:w="1555" w:type="dxa"/>
          </w:tcPr>
          <w:p w14:paraId="210E6C41" w14:textId="6F5B73A9" w:rsidR="000E527A" w:rsidRPr="00BB5575" w:rsidRDefault="00DC3038" w:rsidP="00E52497">
            <w:pPr>
              <w:jc w:val="center"/>
              <w:rPr>
                <w:sz w:val="20"/>
                <w:szCs w:val="20"/>
              </w:rPr>
            </w:pPr>
            <w:r w:rsidRPr="00BB5575">
              <w:rPr>
                <w:sz w:val="20"/>
                <w:szCs w:val="20"/>
              </w:rPr>
              <w:t>06-01-2025</w:t>
            </w:r>
          </w:p>
        </w:tc>
        <w:tc>
          <w:tcPr>
            <w:tcW w:w="3969" w:type="dxa"/>
          </w:tcPr>
          <w:p w14:paraId="415BAE10" w14:textId="25DC678B" w:rsidR="000E527A" w:rsidRDefault="00BD1D8B" w:rsidP="00E52497">
            <w:pPr>
              <w:jc w:val="center"/>
            </w:pPr>
            <w:r>
              <w:t>Creating Design Specification</w:t>
            </w:r>
          </w:p>
        </w:tc>
        <w:tc>
          <w:tcPr>
            <w:tcW w:w="1701" w:type="dxa"/>
          </w:tcPr>
          <w:p w14:paraId="75317B58" w14:textId="56EA6593" w:rsidR="000E527A" w:rsidRDefault="00BD1D8B" w:rsidP="00E52497">
            <w:pPr>
              <w:jc w:val="center"/>
            </w:pPr>
            <w:r>
              <w:t>11:00</w:t>
            </w:r>
          </w:p>
        </w:tc>
        <w:tc>
          <w:tcPr>
            <w:tcW w:w="1701" w:type="dxa"/>
          </w:tcPr>
          <w:p w14:paraId="0655CF84" w14:textId="31A43C13" w:rsidR="000E527A" w:rsidRDefault="00BD1D8B" w:rsidP="00E52497">
            <w:pPr>
              <w:jc w:val="center"/>
            </w:pPr>
            <w:r>
              <w:t>15:00</w:t>
            </w:r>
          </w:p>
        </w:tc>
        <w:tc>
          <w:tcPr>
            <w:tcW w:w="1864" w:type="dxa"/>
          </w:tcPr>
          <w:p w14:paraId="2506A7D6" w14:textId="5A1B86B8" w:rsidR="000E527A" w:rsidRDefault="00427420" w:rsidP="00E52497">
            <w:pPr>
              <w:jc w:val="center"/>
            </w:pPr>
            <w:r>
              <w:t>4 Hours</w:t>
            </w:r>
          </w:p>
        </w:tc>
      </w:tr>
      <w:tr w:rsidR="000E527A" w14:paraId="0CD7689B" w14:textId="77777777" w:rsidTr="009F3E72">
        <w:tc>
          <w:tcPr>
            <w:tcW w:w="1555" w:type="dxa"/>
          </w:tcPr>
          <w:p w14:paraId="318E1CB5" w14:textId="4A3D1F55" w:rsidR="000E527A" w:rsidRPr="00BB5575" w:rsidRDefault="00DC3038" w:rsidP="00E52497">
            <w:pPr>
              <w:jc w:val="center"/>
              <w:rPr>
                <w:sz w:val="20"/>
                <w:szCs w:val="20"/>
              </w:rPr>
            </w:pPr>
            <w:r w:rsidRPr="00BB5575">
              <w:rPr>
                <w:sz w:val="20"/>
                <w:szCs w:val="20"/>
              </w:rPr>
              <w:t>0</w:t>
            </w:r>
            <w:r w:rsidR="00C0230A" w:rsidRPr="00BB5575">
              <w:rPr>
                <w:sz w:val="20"/>
                <w:szCs w:val="20"/>
              </w:rPr>
              <w:t>9</w:t>
            </w:r>
            <w:r w:rsidRPr="00BB5575">
              <w:rPr>
                <w:sz w:val="20"/>
                <w:szCs w:val="20"/>
              </w:rPr>
              <w:t>-01-2025</w:t>
            </w:r>
          </w:p>
        </w:tc>
        <w:tc>
          <w:tcPr>
            <w:tcW w:w="3969" w:type="dxa"/>
          </w:tcPr>
          <w:p w14:paraId="33F021B3" w14:textId="037A8AA7" w:rsidR="000E527A" w:rsidRDefault="00427420" w:rsidP="00E52497">
            <w:pPr>
              <w:jc w:val="center"/>
            </w:pPr>
            <w:r>
              <w:t>Meeting With Development Team</w:t>
            </w:r>
          </w:p>
        </w:tc>
        <w:tc>
          <w:tcPr>
            <w:tcW w:w="1701" w:type="dxa"/>
          </w:tcPr>
          <w:p w14:paraId="1E49909E" w14:textId="79F3475D" w:rsidR="000E527A" w:rsidRDefault="00823BE1" w:rsidP="00E52497">
            <w:pPr>
              <w:jc w:val="center"/>
            </w:pPr>
            <w:r>
              <w:t>11:00</w:t>
            </w:r>
          </w:p>
        </w:tc>
        <w:tc>
          <w:tcPr>
            <w:tcW w:w="1701" w:type="dxa"/>
          </w:tcPr>
          <w:p w14:paraId="073DC6E8" w14:textId="01D3B069" w:rsidR="000E527A" w:rsidRDefault="00B22456" w:rsidP="00E52497">
            <w:pPr>
              <w:jc w:val="center"/>
            </w:pPr>
            <w:r>
              <w:t>14:00</w:t>
            </w:r>
          </w:p>
        </w:tc>
        <w:tc>
          <w:tcPr>
            <w:tcW w:w="1864" w:type="dxa"/>
          </w:tcPr>
          <w:p w14:paraId="68046D06" w14:textId="67583AE5" w:rsidR="000E527A" w:rsidRDefault="00E52497" w:rsidP="00E52497">
            <w:pPr>
              <w:jc w:val="center"/>
            </w:pPr>
            <w:r>
              <w:t>3 Hours</w:t>
            </w:r>
          </w:p>
        </w:tc>
      </w:tr>
      <w:tr w:rsidR="00C0230A" w14:paraId="49D0AC45" w14:textId="77777777" w:rsidTr="009F3E72">
        <w:tc>
          <w:tcPr>
            <w:tcW w:w="1555" w:type="dxa"/>
          </w:tcPr>
          <w:p w14:paraId="7D7C0CBE" w14:textId="54D0E7A1" w:rsidR="00C0230A" w:rsidRPr="00BB5575" w:rsidRDefault="00BB5575" w:rsidP="00E52497">
            <w:pPr>
              <w:jc w:val="center"/>
              <w:rPr>
                <w:sz w:val="20"/>
                <w:szCs w:val="20"/>
              </w:rPr>
            </w:pPr>
            <w:r w:rsidRPr="00BB5575">
              <w:rPr>
                <w:sz w:val="20"/>
                <w:szCs w:val="20"/>
              </w:rPr>
              <w:t>10-10-2025</w:t>
            </w:r>
          </w:p>
        </w:tc>
        <w:tc>
          <w:tcPr>
            <w:tcW w:w="3969" w:type="dxa"/>
          </w:tcPr>
          <w:p w14:paraId="1B01DE5F" w14:textId="0EF53E22" w:rsidR="00C0230A" w:rsidRDefault="00427420" w:rsidP="00E52497">
            <w:pPr>
              <w:jc w:val="center"/>
            </w:pPr>
            <w:r>
              <w:t>Updating Design Based on the Feedback</w:t>
            </w:r>
          </w:p>
        </w:tc>
        <w:tc>
          <w:tcPr>
            <w:tcW w:w="1701" w:type="dxa"/>
          </w:tcPr>
          <w:p w14:paraId="79157390" w14:textId="77777777" w:rsidR="00C0230A" w:rsidRDefault="00823BE1" w:rsidP="00E52497">
            <w:pPr>
              <w:jc w:val="center"/>
            </w:pPr>
            <w:r>
              <w:t>10:00</w:t>
            </w:r>
          </w:p>
          <w:p w14:paraId="31BC940A" w14:textId="04273B29" w:rsidR="00823BE1" w:rsidRDefault="00823BE1" w:rsidP="00E52497">
            <w:pPr>
              <w:jc w:val="center"/>
            </w:pPr>
          </w:p>
        </w:tc>
        <w:tc>
          <w:tcPr>
            <w:tcW w:w="1701" w:type="dxa"/>
          </w:tcPr>
          <w:p w14:paraId="2A881FF2" w14:textId="20555473" w:rsidR="00C0230A" w:rsidRDefault="00B22456" w:rsidP="00E52497">
            <w:pPr>
              <w:jc w:val="center"/>
            </w:pPr>
            <w:r>
              <w:t>16:00</w:t>
            </w:r>
          </w:p>
        </w:tc>
        <w:tc>
          <w:tcPr>
            <w:tcW w:w="1864" w:type="dxa"/>
          </w:tcPr>
          <w:p w14:paraId="433E585C" w14:textId="0C2B8A63" w:rsidR="00C0230A" w:rsidRDefault="00E52497" w:rsidP="00E52497">
            <w:pPr>
              <w:jc w:val="center"/>
            </w:pPr>
            <w:r>
              <w:t>6 Hours</w:t>
            </w:r>
          </w:p>
        </w:tc>
      </w:tr>
      <w:tr w:rsidR="00C0230A" w14:paraId="1B80E80F" w14:textId="77777777" w:rsidTr="009F3E72">
        <w:tc>
          <w:tcPr>
            <w:tcW w:w="1555" w:type="dxa"/>
          </w:tcPr>
          <w:p w14:paraId="108E04DA" w14:textId="0792244B" w:rsidR="00C0230A" w:rsidRPr="00BB5575" w:rsidRDefault="00BB5575" w:rsidP="00E52497">
            <w:pPr>
              <w:jc w:val="center"/>
              <w:rPr>
                <w:sz w:val="20"/>
                <w:szCs w:val="20"/>
              </w:rPr>
            </w:pPr>
            <w:r w:rsidRPr="00BB5575">
              <w:rPr>
                <w:sz w:val="20"/>
                <w:szCs w:val="20"/>
              </w:rPr>
              <w:t>11-10-2025</w:t>
            </w:r>
          </w:p>
        </w:tc>
        <w:tc>
          <w:tcPr>
            <w:tcW w:w="3969" w:type="dxa"/>
          </w:tcPr>
          <w:p w14:paraId="335CEC73" w14:textId="6CE5E301" w:rsidR="00C0230A" w:rsidRDefault="00884DD4" w:rsidP="00E52497">
            <w:pPr>
              <w:jc w:val="center"/>
            </w:pPr>
            <w:r>
              <w:t>Finalizing Design documents</w:t>
            </w:r>
          </w:p>
        </w:tc>
        <w:tc>
          <w:tcPr>
            <w:tcW w:w="1701" w:type="dxa"/>
          </w:tcPr>
          <w:p w14:paraId="0EE7B5AC" w14:textId="0BD3A4D2" w:rsidR="00823BE1" w:rsidRDefault="00823BE1" w:rsidP="00E52497">
            <w:pPr>
              <w:jc w:val="center"/>
            </w:pPr>
            <w:r>
              <w:t>11:00</w:t>
            </w:r>
          </w:p>
        </w:tc>
        <w:tc>
          <w:tcPr>
            <w:tcW w:w="1701" w:type="dxa"/>
          </w:tcPr>
          <w:p w14:paraId="6A313C4E" w14:textId="175FEC67" w:rsidR="00C0230A" w:rsidRDefault="00B22456" w:rsidP="00E52497">
            <w:pPr>
              <w:jc w:val="center"/>
            </w:pPr>
            <w:r>
              <w:t>19:00</w:t>
            </w:r>
          </w:p>
        </w:tc>
        <w:tc>
          <w:tcPr>
            <w:tcW w:w="1864" w:type="dxa"/>
          </w:tcPr>
          <w:p w14:paraId="7DE37EB5" w14:textId="280C21B6" w:rsidR="00C0230A" w:rsidRDefault="00E52497" w:rsidP="00E52497">
            <w:pPr>
              <w:jc w:val="center"/>
            </w:pPr>
            <w:r>
              <w:t>8 Hours</w:t>
            </w:r>
          </w:p>
        </w:tc>
      </w:tr>
      <w:tr w:rsidR="00C0230A" w14:paraId="6E1A8A83" w14:textId="77777777" w:rsidTr="009F3E72">
        <w:tc>
          <w:tcPr>
            <w:tcW w:w="1555" w:type="dxa"/>
          </w:tcPr>
          <w:p w14:paraId="0CA74CB4" w14:textId="3F0162AB" w:rsidR="00C0230A" w:rsidRPr="00BB5575" w:rsidRDefault="00BB5575" w:rsidP="00E52497">
            <w:pPr>
              <w:jc w:val="center"/>
              <w:rPr>
                <w:sz w:val="20"/>
                <w:szCs w:val="20"/>
              </w:rPr>
            </w:pPr>
            <w:r w:rsidRPr="00BB5575">
              <w:rPr>
                <w:sz w:val="20"/>
                <w:szCs w:val="20"/>
              </w:rPr>
              <w:t>12-10-2025</w:t>
            </w:r>
          </w:p>
        </w:tc>
        <w:tc>
          <w:tcPr>
            <w:tcW w:w="3969" w:type="dxa"/>
          </w:tcPr>
          <w:p w14:paraId="09364C04" w14:textId="60BFC868" w:rsidR="00C0230A" w:rsidRDefault="00884DD4" w:rsidP="00E52497">
            <w:pPr>
              <w:jc w:val="center"/>
            </w:pPr>
            <w:r>
              <w:t>Reviewing and Approving Designs</w:t>
            </w:r>
          </w:p>
        </w:tc>
        <w:tc>
          <w:tcPr>
            <w:tcW w:w="1701" w:type="dxa"/>
          </w:tcPr>
          <w:p w14:paraId="030EF8E5" w14:textId="3CE2D55C" w:rsidR="00C0230A" w:rsidRDefault="00823BE1" w:rsidP="00E52497">
            <w:pPr>
              <w:jc w:val="center"/>
            </w:pPr>
            <w:r>
              <w:t>11:00</w:t>
            </w:r>
          </w:p>
        </w:tc>
        <w:tc>
          <w:tcPr>
            <w:tcW w:w="1701" w:type="dxa"/>
          </w:tcPr>
          <w:p w14:paraId="706F0895" w14:textId="6087A43A" w:rsidR="00C0230A" w:rsidRDefault="00B22456" w:rsidP="00E52497">
            <w:pPr>
              <w:jc w:val="center"/>
            </w:pPr>
            <w:r>
              <w:t>18:00</w:t>
            </w:r>
          </w:p>
        </w:tc>
        <w:tc>
          <w:tcPr>
            <w:tcW w:w="1864" w:type="dxa"/>
          </w:tcPr>
          <w:p w14:paraId="6EA94074" w14:textId="48C94CF9" w:rsidR="00C0230A" w:rsidRDefault="00E52497" w:rsidP="00E52497">
            <w:pPr>
              <w:jc w:val="center"/>
            </w:pPr>
            <w:r>
              <w:t>7 Hours</w:t>
            </w:r>
          </w:p>
        </w:tc>
      </w:tr>
      <w:tr w:rsidR="000E527A" w14:paraId="3EC6A96F" w14:textId="77777777" w:rsidTr="00D56871">
        <w:trPr>
          <w:trHeight w:val="422"/>
        </w:trPr>
        <w:tc>
          <w:tcPr>
            <w:tcW w:w="1555" w:type="dxa"/>
            <w:shd w:val="clear" w:color="auto" w:fill="9BA4E1" w:themeFill="accent2" w:themeFillTint="66"/>
            <w:vAlign w:val="center"/>
          </w:tcPr>
          <w:p w14:paraId="21A3E9DD" w14:textId="041B5351" w:rsidR="000E527A" w:rsidRDefault="00F26729" w:rsidP="00E52497">
            <w:pPr>
              <w:jc w:val="center"/>
            </w:pPr>
            <w:r>
              <w:t>Total</w:t>
            </w:r>
          </w:p>
        </w:tc>
        <w:tc>
          <w:tcPr>
            <w:tcW w:w="3969" w:type="dxa"/>
            <w:shd w:val="clear" w:color="auto" w:fill="9BA4E1" w:themeFill="accent2" w:themeFillTint="66"/>
          </w:tcPr>
          <w:p w14:paraId="284F85E6" w14:textId="77777777" w:rsidR="000E527A" w:rsidRDefault="000E527A" w:rsidP="00E52497">
            <w:pPr>
              <w:jc w:val="center"/>
            </w:pPr>
          </w:p>
        </w:tc>
        <w:tc>
          <w:tcPr>
            <w:tcW w:w="1701" w:type="dxa"/>
            <w:shd w:val="clear" w:color="auto" w:fill="9BA4E1" w:themeFill="accent2" w:themeFillTint="66"/>
          </w:tcPr>
          <w:p w14:paraId="0DD08E64" w14:textId="77777777" w:rsidR="000E527A" w:rsidRDefault="000E527A" w:rsidP="00E52497">
            <w:pPr>
              <w:jc w:val="center"/>
            </w:pPr>
          </w:p>
        </w:tc>
        <w:tc>
          <w:tcPr>
            <w:tcW w:w="1701" w:type="dxa"/>
            <w:shd w:val="clear" w:color="auto" w:fill="9BA4E1" w:themeFill="accent2" w:themeFillTint="66"/>
          </w:tcPr>
          <w:p w14:paraId="14F350E5" w14:textId="77777777" w:rsidR="000E527A" w:rsidRDefault="000E527A" w:rsidP="00E52497">
            <w:pPr>
              <w:jc w:val="center"/>
            </w:pPr>
          </w:p>
        </w:tc>
        <w:tc>
          <w:tcPr>
            <w:tcW w:w="1864" w:type="dxa"/>
            <w:shd w:val="clear" w:color="auto" w:fill="9BA4E1" w:themeFill="accent2" w:themeFillTint="66"/>
            <w:vAlign w:val="center"/>
          </w:tcPr>
          <w:p w14:paraId="55732E5E" w14:textId="7ED13A62" w:rsidR="000E527A" w:rsidRDefault="00E52497" w:rsidP="00D56871">
            <w:pPr>
              <w:jc w:val="center"/>
            </w:pPr>
            <w:r>
              <w:t>58 Hours</w:t>
            </w:r>
          </w:p>
        </w:tc>
      </w:tr>
    </w:tbl>
    <w:p w14:paraId="7D12A6BD" w14:textId="77777777" w:rsidR="00BC60CC" w:rsidRDefault="00BC60CC" w:rsidP="00894753"/>
    <w:p w14:paraId="01B80FEA" w14:textId="77777777" w:rsidR="00126F63" w:rsidRDefault="00126F63" w:rsidP="00894753"/>
    <w:tbl>
      <w:tblPr>
        <w:tblStyle w:val="TableGrid"/>
        <w:tblW w:w="0" w:type="auto"/>
        <w:tblLook w:val="04A0" w:firstRow="1" w:lastRow="0" w:firstColumn="1" w:lastColumn="0" w:noHBand="0" w:noVBand="1"/>
      </w:tblPr>
      <w:tblGrid>
        <w:gridCol w:w="1555"/>
        <w:gridCol w:w="3969"/>
        <w:gridCol w:w="1701"/>
        <w:gridCol w:w="1701"/>
        <w:gridCol w:w="1864"/>
      </w:tblGrid>
      <w:tr w:rsidR="00126F63" w14:paraId="0542A238" w14:textId="77777777" w:rsidTr="00101535">
        <w:tc>
          <w:tcPr>
            <w:tcW w:w="10790" w:type="dxa"/>
            <w:gridSpan w:val="5"/>
            <w:shd w:val="clear" w:color="auto" w:fill="A57B9A"/>
            <w:vAlign w:val="center"/>
          </w:tcPr>
          <w:p w14:paraId="1CD067D9" w14:textId="545A952B" w:rsidR="00126F63" w:rsidRDefault="00126F63" w:rsidP="00101535">
            <w:pPr>
              <w:tabs>
                <w:tab w:val="left" w:pos="4665"/>
              </w:tabs>
              <w:jc w:val="center"/>
            </w:pPr>
            <w:r>
              <w:t>De</w:t>
            </w:r>
            <w:r w:rsidR="00B8454E">
              <w:t>velopment</w:t>
            </w:r>
          </w:p>
          <w:p w14:paraId="022CA1AA" w14:textId="77777777" w:rsidR="00126F63" w:rsidRDefault="00126F63" w:rsidP="00101535">
            <w:pPr>
              <w:tabs>
                <w:tab w:val="left" w:pos="4665"/>
              </w:tabs>
              <w:jc w:val="center"/>
            </w:pPr>
          </w:p>
        </w:tc>
      </w:tr>
      <w:tr w:rsidR="00126F63" w14:paraId="3C7C84B5" w14:textId="77777777" w:rsidTr="00101535">
        <w:tc>
          <w:tcPr>
            <w:tcW w:w="1555" w:type="dxa"/>
            <w:shd w:val="clear" w:color="auto" w:fill="9BA4E1" w:themeFill="accent2" w:themeFillTint="66"/>
            <w:vAlign w:val="center"/>
          </w:tcPr>
          <w:p w14:paraId="6855FF4F" w14:textId="77777777" w:rsidR="00126F63" w:rsidRDefault="00126F63" w:rsidP="00101535">
            <w:pPr>
              <w:jc w:val="center"/>
            </w:pPr>
            <w:r>
              <w:t>Date</w:t>
            </w:r>
          </w:p>
        </w:tc>
        <w:tc>
          <w:tcPr>
            <w:tcW w:w="3969" w:type="dxa"/>
            <w:shd w:val="clear" w:color="auto" w:fill="9BA4E1" w:themeFill="accent2" w:themeFillTint="66"/>
            <w:vAlign w:val="center"/>
          </w:tcPr>
          <w:p w14:paraId="463056AD" w14:textId="77777777" w:rsidR="00126F63" w:rsidRDefault="00126F63" w:rsidP="00101535">
            <w:pPr>
              <w:jc w:val="center"/>
            </w:pPr>
            <w:r>
              <w:t>Activity</w:t>
            </w:r>
          </w:p>
        </w:tc>
        <w:tc>
          <w:tcPr>
            <w:tcW w:w="1701" w:type="dxa"/>
            <w:shd w:val="clear" w:color="auto" w:fill="9BA4E1" w:themeFill="accent2" w:themeFillTint="66"/>
            <w:vAlign w:val="center"/>
          </w:tcPr>
          <w:p w14:paraId="477A055C" w14:textId="77777777" w:rsidR="00126F63" w:rsidRDefault="00126F63" w:rsidP="00101535">
            <w:pPr>
              <w:jc w:val="center"/>
            </w:pPr>
            <w:r>
              <w:t>In time</w:t>
            </w:r>
          </w:p>
        </w:tc>
        <w:tc>
          <w:tcPr>
            <w:tcW w:w="1701" w:type="dxa"/>
            <w:shd w:val="clear" w:color="auto" w:fill="9BA4E1" w:themeFill="accent2" w:themeFillTint="66"/>
            <w:vAlign w:val="center"/>
          </w:tcPr>
          <w:p w14:paraId="2F2C8472" w14:textId="77777777" w:rsidR="00126F63" w:rsidRDefault="00126F63" w:rsidP="00101535">
            <w:pPr>
              <w:jc w:val="center"/>
            </w:pPr>
            <w:r>
              <w:t>Out Time</w:t>
            </w:r>
          </w:p>
        </w:tc>
        <w:tc>
          <w:tcPr>
            <w:tcW w:w="1864" w:type="dxa"/>
            <w:shd w:val="clear" w:color="auto" w:fill="9BA4E1" w:themeFill="accent2" w:themeFillTint="66"/>
            <w:vAlign w:val="center"/>
          </w:tcPr>
          <w:p w14:paraId="59E1E413" w14:textId="77777777" w:rsidR="00126F63" w:rsidRDefault="00126F63" w:rsidP="00101535">
            <w:pPr>
              <w:jc w:val="center"/>
            </w:pPr>
            <w:r>
              <w:t>Total Hours</w:t>
            </w:r>
          </w:p>
          <w:p w14:paraId="49F7A4DD" w14:textId="77777777" w:rsidR="00126F63" w:rsidRDefault="00126F63" w:rsidP="00101535">
            <w:pPr>
              <w:jc w:val="center"/>
            </w:pPr>
          </w:p>
        </w:tc>
      </w:tr>
      <w:tr w:rsidR="00126F63" w14:paraId="79706813" w14:textId="77777777" w:rsidTr="00101535">
        <w:tc>
          <w:tcPr>
            <w:tcW w:w="1555" w:type="dxa"/>
          </w:tcPr>
          <w:p w14:paraId="0FFBE61A" w14:textId="17DDD473" w:rsidR="00126F63" w:rsidRDefault="00126F63" w:rsidP="00101535">
            <w:pPr>
              <w:jc w:val="center"/>
            </w:pPr>
            <w:r w:rsidRPr="00DC0FE8">
              <w:rPr>
                <w:sz w:val="20"/>
                <w:szCs w:val="20"/>
              </w:rPr>
              <w:t>01-0</w:t>
            </w:r>
            <w:r w:rsidR="00B8454E">
              <w:rPr>
                <w:sz w:val="20"/>
                <w:szCs w:val="20"/>
              </w:rPr>
              <w:t>2</w:t>
            </w:r>
            <w:r w:rsidRPr="00DC0FE8">
              <w:rPr>
                <w:sz w:val="20"/>
                <w:szCs w:val="20"/>
              </w:rPr>
              <w:t>-2025</w:t>
            </w:r>
          </w:p>
        </w:tc>
        <w:tc>
          <w:tcPr>
            <w:tcW w:w="3969" w:type="dxa"/>
          </w:tcPr>
          <w:p w14:paraId="4DB73ED3" w14:textId="1FF41FF1" w:rsidR="00126F63" w:rsidRDefault="00731DCE" w:rsidP="00101535">
            <w:pPr>
              <w:jc w:val="center"/>
            </w:pPr>
            <w:r>
              <w:t>Meeting With Developers</w:t>
            </w:r>
          </w:p>
        </w:tc>
        <w:tc>
          <w:tcPr>
            <w:tcW w:w="1701" w:type="dxa"/>
          </w:tcPr>
          <w:p w14:paraId="09F1F428" w14:textId="1DE165E4" w:rsidR="00126F63" w:rsidRDefault="00126F63" w:rsidP="00101535">
            <w:pPr>
              <w:jc w:val="center"/>
            </w:pPr>
            <w:r>
              <w:t>1</w:t>
            </w:r>
            <w:r w:rsidR="00C7239D">
              <w:t>0</w:t>
            </w:r>
            <w:r>
              <w:t>:00</w:t>
            </w:r>
          </w:p>
        </w:tc>
        <w:tc>
          <w:tcPr>
            <w:tcW w:w="1701" w:type="dxa"/>
          </w:tcPr>
          <w:p w14:paraId="22304B4B" w14:textId="4B67F86E" w:rsidR="00126F63" w:rsidRDefault="00126F63" w:rsidP="00101535">
            <w:pPr>
              <w:jc w:val="center"/>
            </w:pPr>
            <w:r>
              <w:t>1</w:t>
            </w:r>
            <w:r w:rsidR="00B21F86">
              <w:t>6</w:t>
            </w:r>
            <w:r>
              <w:t>:00</w:t>
            </w:r>
          </w:p>
        </w:tc>
        <w:tc>
          <w:tcPr>
            <w:tcW w:w="1864" w:type="dxa"/>
          </w:tcPr>
          <w:p w14:paraId="31C54EE5" w14:textId="0377AD60" w:rsidR="00126F63" w:rsidRDefault="00B21F86" w:rsidP="00101535">
            <w:pPr>
              <w:jc w:val="center"/>
            </w:pPr>
            <w:r>
              <w:t>6</w:t>
            </w:r>
            <w:r w:rsidR="00126F63">
              <w:t xml:space="preserve"> Hours</w:t>
            </w:r>
          </w:p>
        </w:tc>
      </w:tr>
      <w:tr w:rsidR="00126F63" w14:paraId="467105F6" w14:textId="77777777" w:rsidTr="00101535">
        <w:tc>
          <w:tcPr>
            <w:tcW w:w="1555" w:type="dxa"/>
          </w:tcPr>
          <w:p w14:paraId="6855ACA4" w14:textId="1913A8C4" w:rsidR="00126F63" w:rsidRPr="00BB5575" w:rsidRDefault="00126F63" w:rsidP="00101535">
            <w:pPr>
              <w:jc w:val="center"/>
              <w:rPr>
                <w:sz w:val="20"/>
                <w:szCs w:val="20"/>
              </w:rPr>
            </w:pPr>
            <w:r w:rsidRPr="00BB5575">
              <w:rPr>
                <w:sz w:val="20"/>
                <w:szCs w:val="20"/>
              </w:rPr>
              <w:t>02-0</w:t>
            </w:r>
            <w:r w:rsidR="00B8454E">
              <w:rPr>
                <w:sz w:val="20"/>
                <w:szCs w:val="20"/>
              </w:rPr>
              <w:t>2</w:t>
            </w:r>
            <w:r w:rsidRPr="00BB5575">
              <w:rPr>
                <w:sz w:val="20"/>
                <w:szCs w:val="20"/>
              </w:rPr>
              <w:t>-2025</w:t>
            </w:r>
          </w:p>
        </w:tc>
        <w:tc>
          <w:tcPr>
            <w:tcW w:w="3969" w:type="dxa"/>
          </w:tcPr>
          <w:p w14:paraId="39CD06A4" w14:textId="054D1D09" w:rsidR="00126F63" w:rsidRDefault="00731DCE" w:rsidP="00101535">
            <w:pPr>
              <w:jc w:val="center"/>
            </w:pPr>
            <w:r>
              <w:t xml:space="preserve">Conduct a session </w:t>
            </w:r>
            <w:r w:rsidR="009E6980">
              <w:t>to elucidate design of software</w:t>
            </w:r>
          </w:p>
        </w:tc>
        <w:tc>
          <w:tcPr>
            <w:tcW w:w="1701" w:type="dxa"/>
          </w:tcPr>
          <w:p w14:paraId="09848D1C" w14:textId="77777777" w:rsidR="00126F63" w:rsidRDefault="00126F63" w:rsidP="00101535">
            <w:pPr>
              <w:jc w:val="center"/>
            </w:pPr>
            <w:r>
              <w:t>11:00</w:t>
            </w:r>
          </w:p>
        </w:tc>
        <w:tc>
          <w:tcPr>
            <w:tcW w:w="1701" w:type="dxa"/>
          </w:tcPr>
          <w:p w14:paraId="3D26223F" w14:textId="4F2DD781" w:rsidR="00126F63" w:rsidRDefault="00126F63" w:rsidP="00101535">
            <w:pPr>
              <w:jc w:val="center"/>
            </w:pPr>
            <w:r>
              <w:t>1</w:t>
            </w:r>
            <w:r w:rsidR="00B21F86">
              <w:t>9</w:t>
            </w:r>
            <w:r>
              <w:t>:00</w:t>
            </w:r>
          </w:p>
        </w:tc>
        <w:tc>
          <w:tcPr>
            <w:tcW w:w="1864" w:type="dxa"/>
          </w:tcPr>
          <w:p w14:paraId="7AFC91C4" w14:textId="1D783D4E" w:rsidR="00126F63" w:rsidRDefault="00B21F86" w:rsidP="00101535">
            <w:pPr>
              <w:jc w:val="center"/>
            </w:pPr>
            <w:r>
              <w:t>8</w:t>
            </w:r>
            <w:r w:rsidR="00126F63">
              <w:t xml:space="preserve"> Hours</w:t>
            </w:r>
          </w:p>
        </w:tc>
      </w:tr>
      <w:tr w:rsidR="00126F63" w14:paraId="286D33C5" w14:textId="77777777" w:rsidTr="00101535">
        <w:tc>
          <w:tcPr>
            <w:tcW w:w="1555" w:type="dxa"/>
          </w:tcPr>
          <w:p w14:paraId="78FE8EA6" w14:textId="44950B3E" w:rsidR="00126F63" w:rsidRPr="00BB5575" w:rsidRDefault="00126F63" w:rsidP="00101535">
            <w:pPr>
              <w:jc w:val="center"/>
              <w:rPr>
                <w:sz w:val="20"/>
                <w:szCs w:val="20"/>
              </w:rPr>
            </w:pPr>
            <w:r w:rsidRPr="00BB5575">
              <w:rPr>
                <w:sz w:val="20"/>
                <w:szCs w:val="20"/>
              </w:rPr>
              <w:t>03-0</w:t>
            </w:r>
            <w:r w:rsidR="00B8454E">
              <w:rPr>
                <w:sz w:val="20"/>
                <w:szCs w:val="20"/>
              </w:rPr>
              <w:t>2</w:t>
            </w:r>
            <w:r w:rsidRPr="00BB5575">
              <w:rPr>
                <w:sz w:val="20"/>
                <w:szCs w:val="20"/>
              </w:rPr>
              <w:t>-2025</w:t>
            </w:r>
          </w:p>
        </w:tc>
        <w:tc>
          <w:tcPr>
            <w:tcW w:w="3969" w:type="dxa"/>
          </w:tcPr>
          <w:p w14:paraId="58B35FCD" w14:textId="42C7E6D2" w:rsidR="00126F63" w:rsidRDefault="009E6980" w:rsidP="00101535">
            <w:pPr>
              <w:jc w:val="center"/>
            </w:pPr>
            <w:r>
              <w:t>Conduct a session for design and development</w:t>
            </w:r>
          </w:p>
        </w:tc>
        <w:tc>
          <w:tcPr>
            <w:tcW w:w="1701" w:type="dxa"/>
          </w:tcPr>
          <w:p w14:paraId="746F3215" w14:textId="2C008DF4" w:rsidR="00126F63" w:rsidRDefault="00126F63" w:rsidP="00101535">
            <w:pPr>
              <w:jc w:val="center"/>
            </w:pPr>
            <w:r>
              <w:t>1</w:t>
            </w:r>
            <w:r w:rsidR="00C7239D">
              <w:t>0</w:t>
            </w:r>
            <w:r>
              <w:t>:00</w:t>
            </w:r>
          </w:p>
        </w:tc>
        <w:tc>
          <w:tcPr>
            <w:tcW w:w="1701" w:type="dxa"/>
          </w:tcPr>
          <w:p w14:paraId="68E13E12" w14:textId="2A3CBADB" w:rsidR="00126F63" w:rsidRDefault="00126F63" w:rsidP="00101535">
            <w:pPr>
              <w:jc w:val="center"/>
            </w:pPr>
            <w:r>
              <w:t>1</w:t>
            </w:r>
            <w:r w:rsidR="00B21F86">
              <w:t>5</w:t>
            </w:r>
            <w:r>
              <w:t>:00</w:t>
            </w:r>
          </w:p>
        </w:tc>
        <w:tc>
          <w:tcPr>
            <w:tcW w:w="1864" w:type="dxa"/>
          </w:tcPr>
          <w:p w14:paraId="24172EDA" w14:textId="05B4C66B" w:rsidR="00126F63" w:rsidRDefault="00EC09E7" w:rsidP="00101535">
            <w:pPr>
              <w:jc w:val="center"/>
            </w:pPr>
            <w:r>
              <w:t>4</w:t>
            </w:r>
            <w:r w:rsidR="00126F63">
              <w:t xml:space="preserve"> Hours</w:t>
            </w:r>
          </w:p>
        </w:tc>
      </w:tr>
      <w:tr w:rsidR="00126F63" w14:paraId="4814B826" w14:textId="77777777" w:rsidTr="00101535">
        <w:tc>
          <w:tcPr>
            <w:tcW w:w="1555" w:type="dxa"/>
          </w:tcPr>
          <w:p w14:paraId="0067C67D" w14:textId="5479E33F" w:rsidR="00126F63" w:rsidRPr="00BB5575" w:rsidRDefault="00126F63" w:rsidP="00101535">
            <w:pPr>
              <w:jc w:val="center"/>
              <w:rPr>
                <w:sz w:val="20"/>
                <w:szCs w:val="20"/>
              </w:rPr>
            </w:pPr>
            <w:r w:rsidRPr="00BB5575">
              <w:rPr>
                <w:sz w:val="20"/>
                <w:szCs w:val="20"/>
              </w:rPr>
              <w:t>04-0</w:t>
            </w:r>
            <w:r w:rsidR="00B8454E">
              <w:rPr>
                <w:sz w:val="20"/>
                <w:szCs w:val="20"/>
              </w:rPr>
              <w:t>2</w:t>
            </w:r>
            <w:r w:rsidRPr="00BB5575">
              <w:rPr>
                <w:sz w:val="20"/>
                <w:szCs w:val="20"/>
              </w:rPr>
              <w:t>-2025</w:t>
            </w:r>
          </w:p>
        </w:tc>
        <w:tc>
          <w:tcPr>
            <w:tcW w:w="3969" w:type="dxa"/>
          </w:tcPr>
          <w:p w14:paraId="28366C8C" w14:textId="36C35107" w:rsidR="00126F63" w:rsidRDefault="00C7239D" w:rsidP="00101535">
            <w:pPr>
              <w:jc w:val="center"/>
            </w:pPr>
            <w:r>
              <w:t>Review test plans for upcoming release</w:t>
            </w:r>
          </w:p>
        </w:tc>
        <w:tc>
          <w:tcPr>
            <w:tcW w:w="1701" w:type="dxa"/>
          </w:tcPr>
          <w:p w14:paraId="4AEF071C" w14:textId="77777777" w:rsidR="00126F63" w:rsidRDefault="00126F63" w:rsidP="00101535">
            <w:pPr>
              <w:jc w:val="center"/>
            </w:pPr>
            <w:r>
              <w:t>10:00</w:t>
            </w:r>
          </w:p>
        </w:tc>
        <w:tc>
          <w:tcPr>
            <w:tcW w:w="1701" w:type="dxa"/>
          </w:tcPr>
          <w:p w14:paraId="4EF093A3" w14:textId="77777777" w:rsidR="00126F63" w:rsidRDefault="00126F63" w:rsidP="00101535">
            <w:pPr>
              <w:jc w:val="center"/>
            </w:pPr>
            <w:r>
              <w:t>16:00</w:t>
            </w:r>
          </w:p>
        </w:tc>
        <w:tc>
          <w:tcPr>
            <w:tcW w:w="1864" w:type="dxa"/>
          </w:tcPr>
          <w:p w14:paraId="7E5CC594" w14:textId="77777777" w:rsidR="00126F63" w:rsidRDefault="00126F63" w:rsidP="00101535">
            <w:pPr>
              <w:jc w:val="center"/>
            </w:pPr>
            <w:r>
              <w:t>6 Hours</w:t>
            </w:r>
          </w:p>
        </w:tc>
      </w:tr>
      <w:tr w:rsidR="00126F63" w14:paraId="3F87C73C" w14:textId="77777777" w:rsidTr="00101535">
        <w:trPr>
          <w:trHeight w:val="422"/>
        </w:trPr>
        <w:tc>
          <w:tcPr>
            <w:tcW w:w="1555" w:type="dxa"/>
            <w:shd w:val="clear" w:color="auto" w:fill="9BA4E1" w:themeFill="accent2" w:themeFillTint="66"/>
            <w:vAlign w:val="center"/>
          </w:tcPr>
          <w:p w14:paraId="26C9238F" w14:textId="77777777" w:rsidR="00126F63" w:rsidRDefault="00126F63" w:rsidP="00101535">
            <w:pPr>
              <w:jc w:val="center"/>
            </w:pPr>
            <w:r>
              <w:t>Total</w:t>
            </w:r>
          </w:p>
        </w:tc>
        <w:tc>
          <w:tcPr>
            <w:tcW w:w="3969" w:type="dxa"/>
            <w:shd w:val="clear" w:color="auto" w:fill="9BA4E1" w:themeFill="accent2" w:themeFillTint="66"/>
          </w:tcPr>
          <w:p w14:paraId="0D65E8FD" w14:textId="77777777" w:rsidR="00126F63" w:rsidRDefault="00126F63" w:rsidP="00101535">
            <w:pPr>
              <w:jc w:val="center"/>
            </w:pPr>
          </w:p>
        </w:tc>
        <w:tc>
          <w:tcPr>
            <w:tcW w:w="1701" w:type="dxa"/>
            <w:shd w:val="clear" w:color="auto" w:fill="9BA4E1" w:themeFill="accent2" w:themeFillTint="66"/>
          </w:tcPr>
          <w:p w14:paraId="19A7E2B1" w14:textId="77777777" w:rsidR="00126F63" w:rsidRDefault="00126F63" w:rsidP="00101535">
            <w:pPr>
              <w:jc w:val="center"/>
            </w:pPr>
          </w:p>
        </w:tc>
        <w:tc>
          <w:tcPr>
            <w:tcW w:w="1701" w:type="dxa"/>
            <w:shd w:val="clear" w:color="auto" w:fill="9BA4E1" w:themeFill="accent2" w:themeFillTint="66"/>
          </w:tcPr>
          <w:p w14:paraId="58B05D4B" w14:textId="77777777" w:rsidR="00126F63" w:rsidRDefault="00126F63" w:rsidP="00101535">
            <w:pPr>
              <w:jc w:val="center"/>
            </w:pPr>
          </w:p>
        </w:tc>
        <w:tc>
          <w:tcPr>
            <w:tcW w:w="1864" w:type="dxa"/>
            <w:shd w:val="clear" w:color="auto" w:fill="9BA4E1" w:themeFill="accent2" w:themeFillTint="66"/>
            <w:vAlign w:val="center"/>
          </w:tcPr>
          <w:p w14:paraId="00F7DA8B" w14:textId="48A76CBD" w:rsidR="00126F63" w:rsidRDefault="00EC09E7" w:rsidP="00101535">
            <w:pPr>
              <w:jc w:val="center"/>
            </w:pPr>
            <w:r>
              <w:t>29</w:t>
            </w:r>
            <w:r w:rsidR="00126F63">
              <w:t xml:space="preserve"> Hours</w:t>
            </w:r>
          </w:p>
        </w:tc>
      </w:tr>
    </w:tbl>
    <w:p w14:paraId="56F3203D" w14:textId="77777777" w:rsidR="00126F63" w:rsidRDefault="00126F63" w:rsidP="00126F63"/>
    <w:p w14:paraId="722E2330" w14:textId="77777777" w:rsidR="003E1F8D" w:rsidRDefault="003E1F8D" w:rsidP="00126F63"/>
    <w:p w14:paraId="43DD2CCF" w14:textId="77777777" w:rsidR="003E1F8D" w:rsidRDefault="003E1F8D" w:rsidP="00126F63"/>
    <w:p w14:paraId="61C07160" w14:textId="77777777" w:rsidR="003E1F8D" w:rsidRDefault="003E1F8D" w:rsidP="00126F63"/>
    <w:p w14:paraId="2271F808" w14:textId="77777777" w:rsidR="003E1F8D" w:rsidRDefault="003E1F8D" w:rsidP="00126F63"/>
    <w:p w14:paraId="3B2F959D" w14:textId="77777777" w:rsidR="003E1F8D" w:rsidRDefault="003E1F8D" w:rsidP="00126F63"/>
    <w:p w14:paraId="20811161" w14:textId="77777777" w:rsidR="003E1F8D" w:rsidRDefault="003E1F8D" w:rsidP="00126F63"/>
    <w:p w14:paraId="7F0BC9CD" w14:textId="77777777" w:rsidR="003E1F8D" w:rsidRDefault="003E1F8D" w:rsidP="00126F63"/>
    <w:p w14:paraId="619CABFD" w14:textId="77777777" w:rsidR="003E1F8D" w:rsidRDefault="003E1F8D" w:rsidP="00126F63"/>
    <w:p w14:paraId="6D87F1FA" w14:textId="77777777" w:rsidR="003E1F8D" w:rsidRDefault="003E1F8D" w:rsidP="00126F63"/>
    <w:p w14:paraId="22FE8B3A" w14:textId="77777777" w:rsidR="003E1F8D" w:rsidRDefault="003E1F8D" w:rsidP="00126F63"/>
    <w:p w14:paraId="3B2D988A" w14:textId="77777777" w:rsidR="003E1F8D" w:rsidRDefault="003E1F8D" w:rsidP="00126F63"/>
    <w:p w14:paraId="779CAE91" w14:textId="77777777" w:rsidR="003E1F8D" w:rsidRDefault="003E1F8D" w:rsidP="00126F63"/>
    <w:tbl>
      <w:tblPr>
        <w:tblStyle w:val="TableGrid"/>
        <w:tblW w:w="0" w:type="auto"/>
        <w:tblLook w:val="04A0" w:firstRow="1" w:lastRow="0" w:firstColumn="1" w:lastColumn="0" w:noHBand="0" w:noVBand="1"/>
      </w:tblPr>
      <w:tblGrid>
        <w:gridCol w:w="1555"/>
        <w:gridCol w:w="3969"/>
        <w:gridCol w:w="1701"/>
        <w:gridCol w:w="1701"/>
        <w:gridCol w:w="1864"/>
      </w:tblGrid>
      <w:tr w:rsidR="00126F63" w14:paraId="2AE08391" w14:textId="77777777" w:rsidTr="00101535">
        <w:tc>
          <w:tcPr>
            <w:tcW w:w="10790" w:type="dxa"/>
            <w:gridSpan w:val="5"/>
            <w:shd w:val="clear" w:color="auto" w:fill="A57B9A"/>
            <w:vAlign w:val="center"/>
          </w:tcPr>
          <w:p w14:paraId="4828A87D" w14:textId="26D68E00" w:rsidR="00126F63" w:rsidRDefault="00EC09E7" w:rsidP="00101535">
            <w:pPr>
              <w:tabs>
                <w:tab w:val="left" w:pos="4665"/>
              </w:tabs>
              <w:jc w:val="center"/>
            </w:pPr>
            <w:r>
              <w:lastRenderedPageBreak/>
              <w:t>Testing</w:t>
            </w:r>
          </w:p>
          <w:p w14:paraId="5AD4A591" w14:textId="77777777" w:rsidR="00126F63" w:rsidRDefault="00126F63" w:rsidP="00101535">
            <w:pPr>
              <w:tabs>
                <w:tab w:val="left" w:pos="4665"/>
              </w:tabs>
              <w:jc w:val="center"/>
            </w:pPr>
          </w:p>
        </w:tc>
      </w:tr>
      <w:tr w:rsidR="00126F63" w14:paraId="627B7B7B" w14:textId="77777777" w:rsidTr="00101535">
        <w:tc>
          <w:tcPr>
            <w:tcW w:w="1555" w:type="dxa"/>
            <w:shd w:val="clear" w:color="auto" w:fill="9BA4E1" w:themeFill="accent2" w:themeFillTint="66"/>
            <w:vAlign w:val="center"/>
          </w:tcPr>
          <w:p w14:paraId="02242DFE" w14:textId="77777777" w:rsidR="00126F63" w:rsidRDefault="00126F63" w:rsidP="00101535">
            <w:pPr>
              <w:jc w:val="center"/>
            </w:pPr>
            <w:r>
              <w:t>Date</w:t>
            </w:r>
          </w:p>
        </w:tc>
        <w:tc>
          <w:tcPr>
            <w:tcW w:w="3969" w:type="dxa"/>
            <w:shd w:val="clear" w:color="auto" w:fill="9BA4E1" w:themeFill="accent2" w:themeFillTint="66"/>
            <w:vAlign w:val="center"/>
          </w:tcPr>
          <w:p w14:paraId="4105145C" w14:textId="77777777" w:rsidR="00126F63" w:rsidRDefault="00126F63" w:rsidP="00101535">
            <w:pPr>
              <w:jc w:val="center"/>
            </w:pPr>
            <w:r>
              <w:t>Activity</w:t>
            </w:r>
          </w:p>
        </w:tc>
        <w:tc>
          <w:tcPr>
            <w:tcW w:w="1701" w:type="dxa"/>
            <w:shd w:val="clear" w:color="auto" w:fill="9BA4E1" w:themeFill="accent2" w:themeFillTint="66"/>
            <w:vAlign w:val="center"/>
          </w:tcPr>
          <w:p w14:paraId="7AEAD1E8" w14:textId="77777777" w:rsidR="00126F63" w:rsidRDefault="00126F63" w:rsidP="00101535">
            <w:pPr>
              <w:jc w:val="center"/>
            </w:pPr>
            <w:r>
              <w:t>In time</w:t>
            </w:r>
          </w:p>
        </w:tc>
        <w:tc>
          <w:tcPr>
            <w:tcW w:w="1701" w:type="dxa"/>
            <w:shd w:val="clear" w:color="auto" w:fill="9BA4E1" w:themeFill="accent2" w:themeFillTint="66"/>
            <w:vAlign w:val="center"/>
          </w:tcPr>
          <w:p w14:paraId="1D83A2E0" w14:textId="77777777" w:rsidR="00126F63" w:rsidRDefault="00126F63" w:rsidP="00101535">
            <w:pPr>
              <w:jc w:val="center"/>
            </w:pPr>
            <w:r>
              <w:t>Out Time</w:t>
            </w:r>
          </w:p>
        </w:tc>
        <w:tc>
          <w:tcPr>
            <w:tcW w:w="1864" w:type="dxa"/>
            <w:shd w:val="clear" w:color="auto" w:fill="9BA4E1" w:themeFill="accent2" w:themeFillTint="66"/>
            <w:vAlign w:val="center"/>
          </w:tcPr>
          <w:p w14:paraId="5E0C2CF0" w14:textId="77777777" w:rsidR="00126F63" w:rsidRDefault="00126F63" w:rsidP="00101535">
            <w:pPr>
              <w:jc w:val="center"/>
            </w:pPr>
            <w:r>
              <w:t>Total Hours</w:t>
            </w:r>
          </w:p>
          <w:p w14:paraId="1424CA8F" w14:textId="77777777" w:rsidR="00126F63" w:rsidRDefault="00126F63" w:rsidP="00101535">
            <w:pPr>
              <w:jc w:val="center"/>
            </w:pPr>
          </w:p>
        </w:tc>
      </w:tr>
      <w:tr w:rsidR="00126F63" w14:paraId="51B4DD84" w14:textId="77777777" w:rsidTr="00101535">
        <w:tc>
          <w:tcPr>
            <w:tcW w:w="1555" w:type="dxa"/>
          </w:tcPr>
          <w:p w14:paraId="363D0BFB" w14:textId="4C1EA98F" w:rsidR="00126F63" w:rsidRDefault="00126F63" w:rsidP="00101535">
            <w:pPr>
              <w:jc w:val="center"/>
            </w:pPr>
            <w:r w:rsidRPr="00DC0FE8">
              <w:rPr>
                <w:sz w:val="20"/>
                <w:szCs w:val="20"/>
              </w:rPr>
              <w:t>01-0</w:t>
            </w:r>
            <w:r w:rsidR="008337F5">
              <w:rPr>
                <w:sz w:val="20"/>
                <w:szCs w:val="20"/>
              </w:rPr>
              <w:t>3</w:t>
            </w:r>
            <w:r w:rsidRPr="00DC0FE8">
              <w:rPr>
                <w:sz w:val="20"/>
                <w:szCs w:val="20"/>
              </w:rPr>
              <w:t>-2025</w:t>
            </w:r>
          </w:p>
        </w:tc>
        <w:tc>
          <w:tcPr>
            <w:tcW w:w="3969" w:type="dxa"/>
          </w:tcPr>
          <w:p w14:paraId="5F015E0B" w14:textId="2E488CB4" w:rsidR="00126F63" w:rsidRDefault="008337F5" w:rsidP="00101535">
            <w:pPr>
              <w:jc w:val="center"/>
            </w:pPr>
            <w:r>
              <w:t>Conducted Functional Testing of Feature X</w:t>
            </w:r>
          </w:p>
        </w:tc>
        <w:tc>
          <w:tcPr>
            <w:tcW w:w="1701" w:type="dxa"/>
          </w:tcPr>
          <w:p w14:paraId="5281BF3C" w14:textId="6BD55B5A" w:rsidR="00126F63" w:rsidRDefault="00126F63" w:rsidP="00101535">
            <w:pPr>
              <w:jc w:val="center"/>
            </w:pPr>
            <w:r>
              <w:t>1</w:t>
            </w:r>
            <w:r w:rsidR="00E156D5">
              <w:t>0</w:t>
            </w:r>
            <w:r>
              <w:t>:00</w:t>
            </w:r>
          </w:p>
        </w:tc>
        <w:tc>
          <w:tcPr>
            <w:tcW w:w="1701" w:type="dxa"/>
          </w:tcPr>
          <w:p w14:paraId="56924892" w14:textId="2B609BEB" w:rsidR="00126F63" w:rsidRDefault="00126F63" w:rsidP="00101535">
            <w:pPr>
              <w:jc w:val="center"/>
            </w:pPr>
            <w:r>
              <w:t>1</w:t>
            </w:r>
            <w:r w:rsidR="00E156D5">
              <w:t>2</w:t>
            </w:r>
            <w:r>
              <w:t>:00</w:t>
            </w:r>
          </w:p>
        </w:tc>
        <w:tc>
          <w:tcPr>
            <w:tcW w:w="1864" w:type="dxa"/>
          </w:tcPr>
          <w:p w14:paraId="44F6F8D5" w14:textId="113757E2" w:rsidR="00126F63" w:rsidRDefault="00C430CB" w:rsidP="00101535">
            <w:pPr>
              <w:jc w:val="center"/>
            </w:pPr>
            <w:r>
              <w:t>2</w:t>
            </w:r>
            <w:r w:rsidR="00126F63">
              <w:t xml:space="preserve"> Hours</w:t>
            </w:r>
          </w:p>
        </w:tc>
      </w:tr>
      <w:tr w:rsidR="00126F63" w14:paraId="14A52356" w14:textId="77777777" w:rsidTr="00101535">
        <w:tc>
          <w:tcPr>
            <w:tcW w:w="1555" w:type="dxa"/>
          </w:tcPr>
          <w:p w14:paraId="22A2FE80" w14:textId="0E64AC00" w:rsidR="00126F63" w:rsidRPr="00BB5575" w:rsidRDefault="00126F63" w:rsidP="00101535">
            <w:pPr>
              <w:jc w:val="center"/>
              <w:rPr>
                <w:sz w:val="20"/>
                <w:szCs w:val="20"/>
              </w:rPr>
            </w:pPr>
            <w:r w:rsidRPr="00BB5575">
              <w:rPr>
                <w:sz w:val="20"/>
                <w:szCs w:val="20"/>
              </w:rPr>
              <w:t>02-0</w:t>
            </w:r>
            <w:r w:rsidR="008337F5">
              <w:rPr>
                <w:sz w:val="20"/>
                <w:szCs w:val="20"/>
              </w:rPr>
              <w:t>3</w:t>
            </w:r>
            <w:r w:rsidRPr="00BB5575">
              <w:rPr>
                <w:sz w:val="20"/>
                <w:szCs w:val="20"/>
              </w:rPr>
              <w:t>-2025</w:t>
            </w:r>
          </w:p>
        </w:tc>
        <w:tc>
          <w:tcPr>
            <w:tcW w:w="3969" w:type="dxa"/>
          </w:tcPr>
          <w:p w14:paraId="620A3D67" w14:textId="4952CA51" w:rsidR="00126F63" w:rsidRDefault="00074056" w:rsidP="00101535">
            <w:pPr>
              <w:jc w:val="center"/>
            </w:pPr>
            <w:r>
              <w:t>Collaborate with the testing team on issue Y</w:t>
            </w:r>
          </w:p>
        </w:tc>
        <w:tc>
          <w:tcPr>
            <w:tcW w:w="1701" w:type="dxa"/>
          </w:tcPr>
          <w:p w14:paraId="3DE28E81" w14:textId="718E7A7A" w:rsidR="00126F63" w:rsidRDefault="00126F63" w:rsidP="00101535">
            <w:pPr>
              <w:jc w:val="center"/>
            </w:pPr>
            <w:r>
              <w:t>1</w:t>
            </w:r>
            <w:r w:rsidR="00E156D5">
              <w:t>0</w:t>
            </w:r>
            <w:r>
              <w:t>:00</w:t>
            </w:r>
          </w:p>
        </w:tc>
        <w:tc>
          <w:tcPr>
            <w:tcW w:w="1701" w:type="dxa"/>
          </w:tcPr>
          <w:p w14:paraId="3781CEE5" w14:textId="77777777" w:rsidR="00126F63" w:rsidRDefault="00126F63" w:rsidP="00101535">
            <w:pPr>
              <w:jc w:val="center"/>
            </w:pPr>
            <w:r>
              <w:t>15:00</w:t>
            </w:r>
          </w:p>
        </w:tc>
        <w:tc>
          <w:tcPr>
            <w:tcW w:w="1864" w:type="dxa"/>
          </w:tcPr>
          <w:p w14:paraId="09EAED7A" w14:textId="77777777" w:rsidR="00126F63" w:rsidRDefault="00126F63" w:rsidP="00101535">
            <w:pPr>
              <w:jc w:val="center"/>
            </w:pPr>
            <w:r>
              <w:t>4 Hours</w:t>
            </w:r>
          </w:p>
        </w:tc>
      </w:tr>
      <w:tr w:rsidR="00126F63" w14:paraId="511A41EA" w14:textId="77777777" w:rsidTr="00101535">
        <w:tc>
          <w:tcPr>
            <w:tcW w:w="1555" w:type="dxa"/>
          </w:tcPr>
          <w:p w14:paraId="1E494EB2" w14:textId="487A08C8" w:rsidR="00126F63" w:rsidRPr="00BB5575" w:rsidRDefault="00126F63" w:rsidP="00101535">
            <w:pPr>
              <w:jc w:val="center"/>
              <w:rPr>
                <w:sz w:val="20"/>
                <w:szCs w:val="20"/>
              </w:rPr>
            </w:pPr>
            <w:r w:rsidRPr="00BB5575">
              <w:rPr>
                <w:sz w:val="20"/>
                <w:szCs w:val="20"/>
              </w:rPr>
              <w:t>03-0</w:t>
            </w:r>
            <w:r w:rsidR="008337F5">
              <w:rPr>
                <w:sz w:val="20"/>
                <w:szCs w:val="20"/>
              </w:rPr>
              <w:t>3</w:t>
            </w:r>
            <w:r w:rsidRPr="00BB5575">
              <w:rPr>
                <w:sz w:val="20"/>
                <w:szCs w:val="20"/>
              </w:rPr>
              <w:t>-2025</w:t>
            </w:r>
          </w:p>
        </w:tc>
        <w:tc>
          <w:tcPr>
            <w:tcW w:w="3969" w:type="dxa"/>
          </w:tcPr>
          <w:p w14:paraId="7D5CBBD5" w14:textId="4F27B9AB" w:rsidR="00126F63" w:rsidRDefault="00B52554" w:rsidP="00101535">
            <w:pPr>
              <w:jc w:val="center"/>
            </w:pPr>
            <w:r>
              <w:t>Conducted Regression testing of Module Z</w:t>
            </w:r>
          </w:p>
        </w:tc>
        <w:tc>
          <w:tcPr>
            <w:tcW w:w="1701" w:type="dxa"/>
          </w:tcPr>
          <w:p w14:paraId="699ECAEB" w14:textId="78436241" w:rsidR="00126F63" w:rsidRDefault="00126F63" w:rsidP="00101535">
            <w:pPr>
              <w:jc w:val="center"/>
            </w:pPr>
            <w:r>
              <w:t>1</w:t>
            </w:r>
            <w:r w:rsidR="00E156D5">
              <w:t>0</w:t>
            </w:r>
            <w:r>
              <w:t>:00</w:t>
            </w:r>
          </w:p>
        </w:tc>
        <w:tc>
          <w:tcPr>
            <w:tcW w:w="1701" w:type="dxa"/>
          </w:tcPr>
          <w:p w14:paraId="0BDB92FC" w14:textId="2454098D" w:rsidR="00126F63" w:rsidRDefault="00126F63" w:rsidP="00101535">
            <w:pPr>
              <w:jc w:val="center"/>
            </w:pPr>
            <w:r>
              <w:t>1</w:t>
            </w:r>
            <w:r w:rsidR="00E156D5">
              <w:t>5</w:t>
            </w:r>
            <w:r>
              <w:t>:00</w:t>
            </w:r>
          </w:p>
        </w:tc>
        <w:tc>
          <w:tcPr>
            <w:tcW w:w="1864" w:type="dxa"/>
          </w:tcPr>
          <w:p w14:paraId="01A27976" w14:textId="2B9E4E52" w:rsidR="00126F63" w:rsidRDefault="00C430CB" w:rsidP="00101535">
            <w:pPr>
              <w:jc w:val="center"/>
            </w:pPr>
            <w:r>
              <w:t>4</w:t>
            </w:r>
            <w:r w:rsidR="00126F63">
              <w:t xml:space="preserve"> Hours</w:t>
            </w:r>
          </w:p>
        </w:tc>
      </w:tr>
      <w:tr w:rsidR="00126F63" w14:paraId="740CDADC" w14:textId="77777777" w:rsidTr="00101535">
        <w:tc>
          <w:tcPr>
            <w:tcW w:w="1555" w:type="dxa"/>
          </w:tcPr>
          <w:p w14:paraId="775F81A0" w14:textId="4C0E31C2" w:rsidR="00126F63" w:rsidRPr="00BB5575" w:rsidRDefault="00126F63" w:rsidP="00101535">
            <w:pPr>
              <w:jc w:val="center"/>
              <w:rPr>
                <w:sz w:val="20"/>
                <w:szCs w:val="20"/>
              </w:rPr>
            </w:pPr>
            <w:r w:rsidRPr="00BB5575">
              <w:rPr>
                <w:sz w:val="20"/>
                <w:szCs w:val="20"/>
              </w:rPr>
              <w:t>04-0</w:t>
            </w:r>
            <w:r w:rsidR="008337F5">
              <w:rPr>
                <w:sz w:val="20"/>
                <w:szCs w:val="20"/>
              </w:rPr>
              <w:t>3</w:t>
            </w:r>
            <w:r w:rsidRPr="00BB5575">
              <w:rPr>
                <w:sz w:val="20"/>
                <w:szCs w:val="20"/>
              </w:rPr>
              <w:t>-2025</w:t>
            </w:r>
          </w:p>
        </w:tc>
        <w:tc>
          <w:tcPr>
            <w:tcW w:w="3969" w:type="dxa"/>
          </w:tcPr>
          <w:p w14:paraId="25FCD7B4" w14:textId="58B30FE9" w:rsidR="00126F63" w:rsidRDefault="006D699D" w:rsidP="00101535">
            <w:pPr>
              <w:jc w:val="center"/>
            </w:pPr>
            <w:r>
              <w:t>Reviewed test plan for upcoming release</w:t>
            </w:r>
          </w:p>
        </w:tc>
        <w:tc>
          <w:tcPr>
            <w:tcW w:w="1701" w:type="dxa"/>
          </w:tcPr>
          <w:p w14:paraId="6FEBE28A" w14:textId="77777777" w:rsidR="00126F63" w:rsidRDefault="00126F63" w:rsidP="00101535">
            <w:pPr>
              <w:jc w:val="center"/>
            </w:pPr>
            <w:r>
              <w:t>10:00</w:t>
            </w:r>
          </w:p>
        </w:tc>
        <w:tc>
          <w:tcPr>
            <w:tcW w:w="1701" w:type="dxa"/>
          </w:tcPr>
          <w:p w14:paraId="475EB348" w14:textId="1AB36594" w:rsidR="00126F63" w:rsidRDefault="00126F63" w:rsidP="00101535">
            <w:pPr>
              <w:jc w:val="center"/>
            </w:pPr>
            <w:r>
              <w:t>1</w:t>
            </w:r>
            <w:r w:rsidR="003E1F8D">
              <w:t>2</w:t>
            </w:r>
            <w:r>
              <w:t>:00</w:t>
            </w:r>
          </w:p>
        </w:tc>
        <w:tc>
          <w:tcPr>
            <w:tcW w:w="1864" w:type="dxa"/>
          </w:tcPr>
          <w:p w14:paraId="1710A168" w14:textId="3536050F" w:rsidR="00126F63" w:rsidRDefault="00934FB2" w:rsidP="00101535">
            <w:pPr>
              <w:jc w:val="center"/>
            </w:pPr>
            <w:r>
              <w:t>2</w:t>
            </w:r>
            <w:r w:rsidR="00126F63">
              <w:t xml:space="preserve"> Hours</w:t>
            </w:r>
          </w:p>
        </w:tc>
      </w:tr>
      <w:tr w:rsidR="00126F63" w14:paraId="385D4689" w14:textId="77777777" w:rsidTr="00101535">
        <w:tc>
          <w:tcPr>
            <w:tcW w:w="1555" w:type="dxa"/>
          </w:tcPr>
          <w:p w14:paraId="2C352016" w14:textId="7245AEC0" w:rsidR="00126F63" w:rsidRPr="00BB5575" w:rsidRDefault="00126F63" w:rsidP="00101535">
            <w:pPr>
              <w:jc w:val="center"/>
              <w:rPr>
                <w:sz w:val="20"/>
                <w:szCs w:val="20"/>
              </w:rPr>
            </w:pPr>
            <w:r w:rsidRPr="00BB5575">
              <w:rPr>
                <w:sz w:val="20"/>
                <w:szCs w:val="20"/>
              </w:rPr>
              <w:t>05-0</w:t>
            </w:r>
            <w:r w:rsidR="008337F5">
              <w:rPr>
                <w:sz w:val="20"/>
                <w:szCs w:val="20"/>
              </w:rPr>
              <w:t>3</w:t>
            </w:r>
            <w:r w:rsidRPr="00BB5575">
              <w:rPr>
                <w:sz w:val="20"/>
                <w:szCs w:val="20"/>
              </w:rPr>
              <w:t>-2025</w:t>
            </w:r>
          </w:p>
        </w:tc>
        <w:tc>
          <w:tcPr>
            <w:tcW w:w="3969" w:type="dxa"/>
          </w:tcPr>
          <w:p w14:paraId="0D1CB0B4" w14:textId="7C537B1B" w:rsidR="00126F63" w:rsidRDefault="00AA6ED9" w:rsidP="00101535">
            <w:pPr>
              <w:jc w:val="center"/>
            </w:pPr>
            <w:r>
              <w:t xml:space="preserve">Analyzed test Results and reported issues </w:t>
            </w:r>
          </w:p>
        </w:tc>
        <w:tc>
          <w:tcPr>
            <w:tcW w:w="1701" w:type="dxa"/>
          </w:tcPr>
          <w:p w14:paraId="20B3B286" w14:textId="18EAA1C7" w:rsidR="00126F63" w:rsidRDefault="00126F63" w:rsidP="00101535">
            <w:pPr>
              <w:jc w:val="center"/>
            </w:pPr>
            <w:r>
              <w:t>1</w:t>
            </w:r>
            <w:r w:rsidR="00E156D5">
              <w:t>0</w:t>
            </w:r>
            <w:r>
              <w:t>:00</w:t>
            </w:r>
          </w:p>
        </w:tc>
        <w:tc>
          <w:tcPr>
            <w:tcW w:w="1701" w:type="dxa"/>
          </w:tcPr>
          <w:p w14:paraId="28D47CF2" w14:textId="77777777" w:rsidR="00126F63" w:rsidRDefault="00126F63" w:rsidP="00101535">
            <w:pPr>
              <w:jc w:val="center"/>
            </w:pPr>
            <w:r>
              <w:t>15:00</w:t>
            </w:r>
          </w:p>
        </w:tc>
        <w:tc>
          <w:tcPr>
            <w:tcW w:w="1864" w:type="dxa"/>
          </w:tcPr>
          <w:p w14:paraId="7ACA2794" w14:textId="77777777" w:rsidR="00126F63" w:rsidRDefault="00126F63" w:rsidP="00101535">
            <w:pPr>
              <w:jc w:val="center"/>
            </w:pPr>
            <w:r>
              <w:t>4 Hours</w:t>
            </w:r>
          </w:p>
        </w:tc>
      </w:tr>
      <w:tr w:rsidR="00126F63" w14:paraId="6087D55F" w14:textId="77777777" w:rsidTr="00101535">
        <w:tc>
          <w:tcPr>
            <w:tcW w:w="1555" w:type="dxa"/>
          </w:tcPr>
          <w:p w14:paraId="6D67D3A7" w14:textId="27F2DAF6" w:rsidR="00126F63" w:rsidRPr="00BB5575" w:rsidRDefault="00126F63" w:rsidP="00101535">
            <w:pPr>
              <w:jc w:val="center"/>
              <w:rPr>
                <w:sz w:val="20"/>
                <w:szCs w:val="20"/>
              </w:rPr>
            </w:pPr>
            <w:r w:rsidRPr="00BB5575">
              <w:rPr>
                <w:sz w:val="20"/>
                <w:szCs w:val="20"/>
              </w:rPr>
              <w:t>06-0</w:t>
            </w:r>
            <w:r w:rsidR="008337F5">
              <w:rPr>
                <w:sz w:val="20"/>
                <w:szCs w:val="20"/>
              </w:rPr>
              <w:t>3</w:t>
            </w:r>
            <w:r w:rsidRPr="00BB5575">
              <w:rPr>
                <w:sz w:val="20"/>
                <w:szCs w:val="20"/>
              </w:rPr>
              <w:t>-2025</w:t>
            </w:r>
          </w:p>
        </w:tc>
        <w:tc>
          <w:tcPr>
            <w:tcW w:w="3969" w:type="dxa"/>
          </w:tcPr>
          <w:p w14:paraId="432F9E5C" w14:textId="3524DDED" w:rsidR="00126F63" w:rsidRDefault="006C05A6" w:rsidP="00101535">
            <w:pPr>
              <w:jc w:val="center"/>
            </w:pPr>
            <w:r>
              <w:t xml:space="preserve">Tested integration of module A with module B </w:t>
            </w:r>
          </w:p>
        </w:tc>
        <w:tc>
          <w:tcPr>
            <w:tcW w:w="1701" w:type="dxa"/>
          </w:tcPr>
          <w:p w14:paraId="14DB1075" w14:textId="34AECBDD" w:rsidR="00126F63" w:rsidRDefault="00126F63" w:rsidP="00101535">
            <w:pPr>
              <w:jc w:val="center"/>
            </w:pPr>
            <w:r>
              <w:t>1</w:t>
            </w:r>
            <w:r w:rsidR="00E156D5">
              <w:t>0</w:t>
            </w:r>
            <w:r>
              <w:t>:00</w:t>
            </w:r>
          </w:p>
        </w:tc>
        <w:tc>
          <w:tcPr>
            <w:tcW w:w="1701" w:type="dxa"/>
          </w:tcPr>
          <w:p w14:paraId="33131499" w14:textId="67C6E3DE" w:rsidR="00126F63" w:rsidRDefault="00126F63" w:rsidP="00101535">
            <w:pPr>
              <w:jc w:val="center"/>
            </w:pPr>
            <w:r>
              <w:t>1</w:t>
            </w:r>
            <w:r w:rsidR="003E1F8D">
              <w:t>3</w:t>
            </w:r>
            <w:r>
              <w:t>:00</w:t>
            </w:r>
          </w:p>
        </w:tc>
        <w:tc>
          <w:tcPr>
            <w:tcW w:w="1864" w:type="dxa"/>
          </w:tcPr>
          <w:p w14:paraId="7E09FEFB" w14:textId="11BB26AE" w:rsidR="00126F63" w:rsidRDefault="00934FB2" w:rsidP="00101535">
            <w:pPr>
              <w:jc w:val="center"/>
            </w:pPr>
            <w:r>
              <w:t>3</w:t>
            </w:r>
            <w:r w:rsidR="00126F63">
              <w:t xml:space="preserve"> Hours</w:t>
            </w:r>
          </w:p>
        </w:tc>
      </w:tr>
      <w:tr w:rsidR="00126F63" w14:paraId="11BD2120" w14:textId="77777777" w:rsidTr="00101535">
        <w:trPr>
          <w:trHeight w:val="422"/>
        </w:trPr>
        <w:tc>
          <w:tcPr>
            <w:tcW w:w="1555" w:type="dxa"/>
            <w:shd w:val="clear" w:color="auto" w:fill="9BA4E1" w:themeFill="accent2" w:themeFillTint="66"/>
            <w:vAlign w:val="center"/>
          </w:tcPr>
          <w:p w14:paraId="597C5835" w14:textId="77777777" w:rsidR="00126F63" w:rsidRDefault="00126F63" w:rsidP="00101535">
            <w:pPr>
              <w:jc w:val="center"/>
            </w:pPr>
            <w:r>
              <w:t>Total</w:t>
            </w:r>
          </w:p>
        </w:tc>
        <w:tc>
          <w:tcPr>
            <w:tcW w:w="3969" w:type="dxa"/>
            <w:shd w:val="clear" w:color="auto" w:fill="9BA4E1" w:themeFill="accent2" w:themeFillTint="66"/>
          </w:tcPr>
          <w:p w14:paraId="1250C857" w14:textId="77777777" w:rsidR="00126F63" w:rsidRDefault="00126F63" w:rsidP="00101535">
            <w:pPr>
              <w:jc w:val="center"/>
            </w:pPr>
          </w:p>
        </w:tc>
        <w:tc>
          <w:tcPr>
            <w:tcW w:w="1701" w:type="dxa"/>
            <w:shd w:val="clear" w:color="auto" w:fill="9BA4E1" w:themeFill="accent2" w:themeFillTint="66"/>
          </w:tcPr>
          <w:p w14:paraId="40227857" w14:textId="77777777" w:rsidR="00126F63" w:rsidRDefault="00126F63" w:rsidP="00101535">
            <w:pPr>
              <w:jc w:val="center"/>
            </w:pPr>
          </w:p>
        </w:tc>
        <w:tc>
          <w:tcPr>
            <w:tcW w:w="1701" w:type="dxa"/>
            <w:shd w:val="clear" w:color="auto" w:fill="9BA4E1" w:themeFill="accent2" w:themeFillTint="66"/>
          </w:tcPr>
          <w:p w14:paraId="056F6711" w14:textId="77777777" w:rsidR="00126F63" w:rsidRDefault="00126F63" w:rsidP="00101535">
            <w:pPr>
              <w:jc w:val="center"/>
            </w:pPr>
          </w:p>
        </w:tc>
        <w:tc>
          <w:tcPr>
            <w:tcW w:w="1864" w:type="dxa"/>
            <w:shd w:val="clear" w:color="auto" w:fill="9BA4E1" w:themeFill="accent2" w:themeFillTint="66"/>
            <w:vAlign w:val="center"/>
          </w:tcPr>
          <w:p w14:paraId="1DD1B944" w14:textId="5DF994B8" w:rsidR="00126F63" w:rsidRDefault="003E1F8D" w:rsidP="00101535">
            <w:pPr>
              <w:jc w:val="center"/>
            </w:pPr>
            <w:r>
              <w:t>19</w:t>
            </w:r>
            <w:r w:rsidR="00126F63">
              <w:t xml:space="preserve"> Hours</w:t>
            </w:r>
          </w:p>
        </w:tc>
      </w:tr>
    </w:tbl>
    <w:p w14:paraId="1FAC7DAD" w14:textId="77777777" w:rsidR="00126F63" w:rsidRDefault="00126F63" w:rsidP="00126F63"/>
    <w:tbl>
      <w:tblPr>
        <w:tblStyle w:val="TableGrid"/>
        <w:tblW w:w="0" w:type="auto"/>
        <w:tblLook w:val="04A0" w:firstRow="1" w:lastRow="0" w:firstColumn="1" w:lastColumn="0" w:noHBand="0" w:noVBand="1"/>
      </w:tblPr>
      <w:tblGrid>
        <w:gridCol w:w="1555"/>
        <w:gridCol w:w="3969"/>
        <w:gridCol w:w="1701"/>
        <w:gridCol w:w="1701"/>
        <w:gridCol w:w="1864"/>
      </w:tblGrid>
      <w:tr w:rsidR="00B8454E" w14:paraId="6A4CF16F" w14:textId="77777777" w:rsidTr="00101535">
        <w:tc>
          <w:tcPr>
            <w:tcW w:w="10790" w:type="dxa"/>
            <w:gridSpan w:val="5"/>
            <w:shd w:val="clear" w:color="auto" w:fill="A57B9A"/>
            <w:vAlign w:val="center"/>
          </w:tcPr>
          <w:p w14:paraId="7512C49E" w14:textId="134E6B69" w:rsidR="00B8454E" w:rsidRDefault="003E1F8D" w:rsidP="00101535">
            <w:pPr>
              <w:tabs>
                <w:tab w:val="left" w:pos="4665"/>
              </w:tabs>
              <w:jc w:val="center"/>
            </w:pPr>
            <w:r>
              <w:t>UAT</w:t>
            </w:r>
          </w:p>
          <w:p w14:paraId="6C0DD90E" w14:textId="77777777" w:rsidR="00B8454E" w:rsidRDefault="00B8454E" w:rsidP="00101535">
            <w:pPr>
              <w:tabs>
                <w:tab w:val="left" w:pos="4665"/>
              </w:tabs>
              <w:jc w:val="center"/>
            </w:pPr>
          </w:p>
        </w:tc>
      </w:tr>
      <w:tr w:rsidR="00B8454E" w14:paraId="1DBBFEAE" w14:textId="77777777" w:rsidTr="00101535">
        <w:tc>
          <w:tcPr>
            <w:tcW w:w="1555" w:type="dxa"/>
            <w:shd w:val="clear" w:color="auto" w:fill="9BA4E1" w:themeFill="accent2" w:themeFillTint="66"/>
            <w:vAlign w:val="center"/>
          </w:tcPr>
          <w:p w14:paraId="24D71933" w14:textId="77777777" w:rsidR="00B8454E" w:rsidRDefault="00B8454E" w:rsidP="00101535">
            <w:pPr>
              <w:jc w:val="center"/>
            </w:pPr>
            <w:r>
              <w:t>Date</w:t>
            </w:r>
          </w:p>
        </w:tc>
        <w:tc>
          <w:tcPr>
            <w:tcW w:w="3969" w:type="dxa"/>
            <w:shd w:val="clear" w:color="auto" w:fill="9BA4E1" w:themeFill="accent2" w:themeFillTint="66"/>
            <w:vAlign w:val="center"/>
          </w:tcPr>
          <w:p w14:paraId="6AEE8640" w14:textId="77777777" w:rsidR="00B8454E" w:rsidRDefault="00B8454E" w:rsidP="00101535">
            <w:pPr>
              <w:jc w:val="center"/>
            </w:pPr>
            <w:r>
              <w:t>Activity</w:t>
            </w:r>
          </w:p>
        </w:tc>
        <w:tc>
          <w:tcPr>
            <w:tcW w:w="1701" w:type="dxa"/>
            <w:shd w:val="clear" w:color="auto" w:fill="9BA4E1" w:themeFill="accent2" w:themeFillTint="66"/>
            <w:vAlign w:val="center"/>
          </w:tcPr>
          <w:p w14:paraId="5BA14573" w14:textId="77777777" w:rsidR="00B8454E" w:rsidRDefault="00B8454E" w:rsidP="00101535">
            <w:pPr>
              <w:jc w:val="center"/>
            </w:pPr>
            <w:r>
              <w:t>In time</w:t>
            </w:r>
          </w:p>
        </w:tc>
        <w:tc>
          <w:tcPr>
            <w:tcW w:w="1701" w:type="dxa"/>
            <w:shd w:val="clear" w:color="auto" w:fill="9BA4E1" w:themeFill="accent2" w:themeFillTint="66"/>
            <w:vAlign w:val="center"/>
          </w:tcPr>
          <w:p w14:paraId="54F244E3" w14:textId="77777777" w:rsidR="00B8454E" w:rsidRDefault="00B8454E" w:rsidP="00101535">
            <w:pPr>
              <w:jc w:val="center"/>
            </w:pPr>
            <w:r>
              <w:t>Out Time</w:t>
            </w:r>
          </w:p>
        </w:tc>
        <w:tc>
          <w:tcPr>
            <w:tcW w:w="1864" w:type="dxa"/>
            <w:shd w:val="clear" w:color="auto" w:fill="9BA4E1" w:themeFill="accent2" w:themeFillTint="66"/>
            <w:vAlign w:val="center"/>
          </w:tcPr>
          <w:p w14:paraId="6D4998D2" w14:textId="77777777" w:rsidR="00B8454E" w:rsidRDefault="00B8454E" w:rsidP="00101535">
            <w:pPr>
              <w:jc w:val="center"/>
            </w:pPr>
            <w:r>
              <w:t>Total Hours</w:t>
            </w:r>
          </w:p>
          <w:p w14:paraId="3B78A0C2" w14:textId="77777777" w:rsidR="00B8454E" w:rsidRDefault="00B8454E" w:rsidP="00101535">
            <w:pPr>
              <w:jc w:val="center"/>
            </w:pPr>
          </w:p>
        </w:tc>
      </w:tr>
      <w:tr w:rsidR="00B8454E" w14:paraId="4E894FEA" w14:textId="77777777" w:rsidTr="00101535">
        <w:tc>
          <w:tcPr>
            <w:tcW w:w="1555" w:type="dxa"/>
          </w:tcPr>
          <w:p w14:paraId="502628A2" w14:textId="12E6303E" w:rsidR="00B8454E" w:rsidRDefault="00B8454E" w:rsidP="00101535">
            <w:pPr>
              <w:jc w:val="center"/>
            </w:pPr>
            <w:r w:rsidRPr="00DC0FE8">
              <w:rPr>
                <w:sz w:val="20"/>
                <w:szCs w:val="20"/>
              </w:rPr>
              <w:t>01-0</w:t>
            </w:r>
            <w:r w:rsidR="00034835">
              <w:rPr>
                <w:sz w:val="20"/>
                <w:szCs w:val="20"/>
              </w:rPr>
              <w:t>4</w:t>
            </w:r>
            <w:r w:rsidRPr="00DC0FE8">
              <w:rPr>
                <w:sz w:val="20"/>
                <w:szCs w:val="20"/>
              </w:rPr>
              <w:t>-2025</w:t>
            </w:r>
          </w:p>
        </w:tc>
        <w:tc>
          <w:tcPr>
            <w:tcW w:w="3969" w:type="dxa"/>
          </w:tcPr>
          <w:p w14:paraId="62F1BD5E" w14:textId="47C1CF95" w:rsidR="00B8454E" w:rsidRDefault="00650E3B" w:rsidP="00101535">
            <w:pPr>
              <w:jc w:val="center"/>
            </w:pPr>
            <w:r w:rsidRPr="00650E3B">
              <w:t>Prepare UAT test plans and test cases</w:t>
            </w:r>
          </w:p>
        </w:tc>
        <w:tc>
          <w:tcPr>
            <w:tcW w:w="1701" w:type="dxa"/>
          </w:tcPr>
          <w:p w14:paraId="6EFABC47" w14:textId="325FCFA4" w:rsidR="00B8454E" w:rsidRDefault="00B8454E" w:rsidP="00101535">
            <w:pPr>
              <w:jc w:val="center"/>
            </w:pPr>
            <w:r>
              <w:t>1</w:t>
            </w:r>
            <w:r w:rsidR="00CE41F1">
              <w:t>0</w:t>
            </w:r>
            <w:r>
              <w:t>:00</w:t>
            </w:r>
          </w:p>
        </w:tc>
        <w:tc>
          <w:tcPr>
            <w:tcW w:w="1701" w:type="dxa"/>
          </w:tcPr>
          <w:p w14:paraId="2415D6AC" w14:textId="401E1F55" w:rsidR="00B8454E" w:rsidRDefault="00B8454E" w:rsidP="00101535">
            <w:pPr>
              <w:jc w:val="center"/>
            </w:pPr>
            <w:r>
              <w:t>1</w:t>
            </w:r>
            <w:r w:rsidR="004C050A">
              <w:t>5</w:t>
            </w:r>
            <w:r>
              <w:t>:00</w:t>
            </w:r>
          </w:p>
        </w:tc>
        <w:tc>
          <w:tcPr>
            <w:tcW w:w="1864" w:type="dxa"/>
          </w:tcPr>
          <w:p w14:paraId="74D94718" w14:textId="29470521" w:rsidR="00B8454E" w:rsidRDefault="00934FB2" w:rsidP="00101535">
            <w:pPr>
              <w:jc w:val="center"/>
            </w:pPr>
            <w:r>
              <w:t>4</w:t>
            </w:r>
            <w:r w:rsidR="00B8454E">
              <w:t xml:space="preserve"> Hours</w:t>
            </w:r>
          </w:p>
        </w:tc>
      </w:tr>
      <w:tr w:rsidR="00B8454E" w14:paraId="1365210E" w14:textId="77777777" w:rsidTr="00101535">
        <w:tc>
          <w:tcPr>
            <w:tcW w:w="1555" w:type="dxa"/>
          </w:tcPr>
          <w:p w14:paraId="04CBA8F1" w14:textId="50708A93" w:rsidR="00B8454E" w:rsidRPr="00BB5575" w:rsidRDefault="00B8454E" w:rsidP="00101535">
            <w:pPr>
              <w:jc w:val="center"/>
              <w:rPr>
                <w:sz w:val="20"/>
                <w:szCs w:val="20"/>
              </w:rPr>
            </w:pPr>
            <w:r w:rsidRPr="00BB5575">
              <w:rPr>
                <w:sz w:val="20"/>
                <w:szCs w:val="20"/>
              </w:rPr>
              <w:t>02-0</w:t>
            </w:r>
            <w:r w:rsidR="00034835">
              <w:rPr>
                <w:sz w:val="20"/>
                <w:szCs w:val="20"/>
              </w:rPr>
              <w:t>4</w:t>
            </w:r>
            <w:r w:rsidRPr="00BB5575">
              <w:rPr>
                <w:sz w:val="20"/>
                <w:szCs w:val="20"/>
              </w:rPr>
              <w:t>-2025</w:t>
            </w:r>
          </w:p>
        </w:tc>
        <w:tc>
          <w:tcPr>
            <w:tcW w:w="3969" w:type="dxa"/>
          </w:tcPr>
          <w:p w14:paraId="141CCC5E" w14:textId="1F59F186" w:rsidR="00B8454E" w:rsidRDefault="00E31CA1" w:rsidP="00101535">
            <w:pPr>
              <w:jc w:val="center"/>
            </w:pPr>
            <w:r w:rsidRPr="00E31CA1">
              <w:t>Review UAT test plan with the stakeholders</w:t>
            </w:r>
          </w:p>
        </w:tc>
        <w:tc>
          <w:tcPr>
            <w:tcW w:w="1701" w:type="dxa"/>
          </w:tcPr>
          <w:p w14:paraId="2FD8E912" w14:textId="3C4F8451" w:rsidR="00B8454E" w:rsidRDefault="00B8454E" w:rsidP="00101535">
            <w:pPr>
              <w:jc w:val="center"/>
            </w:pPr>
            <w:r>
              <w:t>1</w:t>
            </w:r>
            <w:r w:rsidR="00CE41F1">
              <w:t>0</w:t>
            </w:r>
            <w:r>
              <w:t>:00</w:t>
            </w:r>
          </w:p>
        </w:tc>
        <w:tc>
          <w:tcPr>
            <w:tcW w:w="1701" w:type="dxa"/>
          </w:tcPr>
          <w:p w14:paraId="2F7236D9" w14:textId="72B4B6DF" w:rsidR="00B8454E" w:rsidRDefault="00B8454E" w:rsidP="00101535">
            <w:pPr>
              <w:jc w:val="center"/>
            </w:pPr>
            <w:r>
              <w:t>1</w:t>
            </w:r>
            <w:r w:rsidR="004C050A">
              <w:t>6</w:t>
            </w:r>
            <w:r>
              <w:t>:00</w:t>
            </w:r>
          </w:p>
        </w:tc>
        <w:tc>
          <w:tcPr>
            <w:tcW w:w="1864" w:type="dxa"/>
          </w:tcPr>
          <w:p w14:paraId="4BAEFE78" w14:textId="26870AB5" w:rsidR="00B8454E" w:rsidRDefault="00934FB2" w:rsidP="00101535">
            <w:pPr>
              <w:jc w:val="center"/>
            </w:pPr>
            <w:r>
              <w:t>6</w:t>
            </w:r>
            <w:r w:rsidR="00B8454E">
              <w:t xml:space="preserve"> Hours</w:t>
            </w:r>
          </w:p>
        </w:tc>
      </w:tr>
      <w:tr w:rsidR="00B8454E" w14:paraId="7AC1F168" w14:textId="77777777" w:rsidTr="00101535">
        <w:tc>
          <w:tcPr>
            <w:tcW w:w="1555" w:type="dxa"/>
          </w:tcPr>
          <w:p w14:paraId="29B1D94C" w14:textId="575ADF39" w:rsidR="00B8454E" w:rsidRPr="00BB5575" w:rsidRDefault="00B8454E" w:rsidP="00101535">
            <w:pPr>
              <w:jc w:val="center"/>
              <w:rPr>
                <w:sz w:val="20"/>
                <w:szCs w:val="20"/>
              </w:rPr>
            </w:pPr>
            <w:r w:rsidRPr="00BB5575">
              <w:rPr>
                <w:sz w:val="20"/>
                <w:szCs w:val="20"/>
              </w:rPr>
              <w:t>03-0</w:t>
            </w:r>
            <w:r w:rsidR="00034835">
              <w:rPr>
                <w:sz w:val="20"/>
                <w:szCs w:val="20"/>
              </w:rPr>
              <w:t>4</w:t>
            </w:r>
            <w:r w:rsidRPr="00BB5575">
              <w:rPr>
                <w:sz w:val="20"/>
                <w:szCs w:val="20"/>
              </w:rPr>
              <w:t>-2025</w:t>
            </w:r>
          </w:p>
        </w:tc>
        <w:tc>
          <w:tcPr>
            <w:tcW w:w="3969" w:type="dxa"/>
          </w:tcPr>
          <w:p w14:paraId="26EA0FD4" w14:textId="3BD84AAB" w:rsidR="00B8454E" w:rsidRDefault="00E31CA1" w:rsidP="00101535">
            <w:pPr>
              <w:jc w:val="center"/>
            </w:pPr>
            <w:r w:rsidRPr="00E31CA1">
              <w:t>Execute UAT test cases</w:t>
            </w:r>
          </w:p>
        </w:tc>
        <w:tc>
          <w:tcPr>
            <w:tcW w:w="1701" w:type="dxa"/>
          </w:tcPr>
          <w:p w14:paraId="7C6DFBF9" w14:textId="77777777" w:rsidR="00B8454E" w:rsidRDefault="00B8454E" w:rsidP="00101535">
            <w:pPr>
              <w:jc w:val="center"/>
            </w:pPr>
            <w:r>
              <w:t>11:00</w:t>
            </w:r>
          </w:p>
        </w:tc>
        <w:tc>
          <w:tcPr>
            <w:tcW w:w="1701" w:type="dxa"/>
          </w:tcPr>
          <w:p w14:paraId="226875FF" w14:textId="77777777" w:rsidR="00B8454E" w:rsidRDefault="00B8454E" w:rsidP="00101535">
            <w:pPr>
              <w:jc w:val="center"/>
            </w:pPr>
            <w:r>
              <w:t>19:00</w:t>
            </w:r>
          </w:p>
        </w:tc>
        <w:tc>
          <w:tcPr>
            <w:tcW w:w="1864" w:type="dxa"/>
          </w:tcPr>
          <w:p w14:paraId="1C8378E7" w14:textId="77777777" w:rsidR="00B8454E" w:rsidRDefault="00B8454E" w:rsidP="00101535">
            <w:pPr>
              <w:jc w:val="center"/>
            </w:pPr>
            <w:r>
              <w:t>8 Hours</w:t>
            </w:r>
          </w:p>
        </w:tc>
      </w:tr>
      <w:tr w:rsidR="00B8454E" w14:paraId="6F775B34" w14:textId="77777777" w:rsidTr="00101535">
        <w:tc>
          <w:tcPr>
            <w:tcW w:w="1555" w:type="dxa"/>
          </w:tcPr>
          <w:p w14:paraId="7D572B86" w14:textId="2C9B98F5" w:rsidR="00B8454E" w:rsidRPr="00BB5575" w:rsidRDefault="00B8454E" w:rsidP="00101535">
            <w:pPr>
              <w:jc w:val="center"/>
              <w:rPr>
                <w:sz w:val="20"/>
                <w:szCs w:val="20"/>
              </w:rPr>
            </w:pPr>
            <w:r w:rsidRPr="00BB5575">
              <w:rPr>
                <w:sz w:val="20"/>
                <w:szCs w:val="20"/>
              </w:rPr>
              <w:t>04-0</w:t>
            </w:r>
            <w:r w:rsidR="00034835">
              <w:rPr>
                <w:sz w:val="20"/>
                <w:szCs w:val="20"/>
              </w:rPr>
              <w:t>4</w:t>
            </w:r>
            <w:r w:rsidRPr="00BB5575">
              <w:rPr>
                <w:sz w:val="20"/>
                <w:szCs w:val="20"/>
              </w:rPr>
              <w:t>-2025</w:t>
            </w:r>
          </w:p>
        </w:tc>
        <w:tc>
          <w:tcPr>
            <w:tcW w:w="3969" w:type="dxa"/>
          </w:tcPr>
          <w:p w14:paraId="142DA08E" w14:textId="709DF8F8" w:rsidR="00B8454E" w:rsidRDefault="002E50CB" w:rsidP="00101535">
            <w:pPr>
              <w:jc w:val="center"/>
            </w:pPr>
            <w:r w:rsidRPr="002E50CB">
              <w:t>Troubleshoot and report defects found during UAT</w:t>
            </w:r>
          </w:p>
        </w:tc>
        <w:tc>
          <w:tcPr>
            <w:tcW w:w="1701" w:type="dxa"/>
          </w:tcPr>
          <w:p w14:paraId="35751837" w14:textId="77777777" w:rsidR="00B8454E" w:rsidRDefault="00B8454E" w:rsidP="00101535">
            <w:pPr>
              <w:jc w:val="center"/>
            </w:pPr>
            <w:r>
              <w:t>10:00</w:t>
            </w:r>
          </w:p>
        </w:tc>
        <w:tc>
          <w:tcPr>
            <w:tcW w:w="1701" w:type="dxa"/>
          </w:tcPr>
          <w:p w14:paraId="682ECB66" w14:textId="10AC1E6B" w:rsidR="00B8454E" w:rsidRDefault="00B8454E" w:rsidP="00101535">
            <w:pPr>
              <w:jc w:val="center"/>
            </w:pPr>
            <w:r>
              <w:t>1</w:t>
            </w:r>
            <w:r w:rsidR="00C430CB">
              <w:t>5</w:t>
            </w:r>
            <w:r>
              <w:t>:00</w:t>
            </w:r>
          </w:p>
        </w:tc>
        <w:tc>
          <w:tcPr>
            <w:tcW w:w="1864" w:type="dxa"/>
          </w:tcPr>
          <w:p w14:paraId="663DE497" w14:textId="7C9248C2" w:rsidR="00B8454E" w:rsidRDefault="0043679A" w:rsidP="00101535">
            <w:pPr>
              <w:jc w:val="center"/>
            </w:pPr>
            <w:r>
              <w:t>4</w:t>
            </w:r>
            <w:r w:rsidR="00B8454E">
              <w:t xml:space="preserve"> Hours</w:t>
            </w:r>
          </w:p>
        </w:tc>
      </w:tr>
      <w:tr w:rsidR="00B8454E" w14:paraId="0A0E88CC" w14:textId="77777777" w:rsidTr="00101535">
        <w:tc>
          <w:tcPr>
            <w:tcW w:w="1555" w:type="dxa"/>
          </w:tcPr>
          <w:p w14:paraId="50F2DEBD" w14:textId="202B2F1B" w:rsidR="00B8454E" w:rsidRPr="00BB5575" w:rsidRDefault="00B8454E" w:rsidP="00101535">
            <w:pPr>
              <w:jc w:val="center"/>
              <w:rPr>
                <w:sz w:val="20"/>
                <w:szCs w:val="20"/>
              </w:rPr>
            </w:pPr>
            <w:r w:rsidRPr="00BB5575">
              <w:rPr>
                <w:sz w:val="20"/>
                <w:szCs w:val="20"/>
              </w:rPr>
              <w:t>05-0</w:t>
            </w:r>
            <w:r w:rsidR="00034835">
              <w:rPr>
                <w:sz w:val="20"/>
                <w:szCs w:val="20"/>
              </w:rPr>
              <w:t>4</w:t>
            </w:r>
            <w:r w:rsidRPr="00BB5575">
              <w:rPr>
                <w:sz w:val="20"/>
                <w:szCs w:val="20"/>
              </w:rPr>
              <w:t>-2025</w:t>
            </w:r>
          </w:p>
        </w:tc>
        <w:tc>
          <w:tcPr>
            <w:tcW w:w="3969" w:type="dxa"/>
          </w:tcPr>
          <w:p w14:paraId="1057D473" w14:textId="481D59AA" w:rsidR="00B8454E" w:rsidRDefault="000D5F3B" w:rsidP="00101535">
            <w:pPr>
              <w:jc w:val="center"/>
            </w:pPr>
            <w:r w:rsidRPr="000D5F3B">
              <w:t>Retest defects after they have been fixed by development team</w:t>
            </w:r>
          </w:p>
        </w:tc>
        <w:tc>
          <w:tcPr>
            <w:tcW w:w="1701" w:type="dxa"/>
          </w:tcPr>
          <w:p w14:paraId="147E06D0" w14:textId="09B38FEE" w:rsidR="00B8454E" w:rsidRDefault="00B8454E" w:rsidP="00101535">
            <w:pPr>
              <w:jc w:val="center"/>
            </w:pPr>
            <w:r>
              <w:t>1</w:t>
            </w:r>
            <w:r w:rsidR="004C050A">
              <w:t>0</w:t>
            </w:r>
            <w:r>
              <w:t>:00</w:t>
            </w:r>
          </w:p>
        </w:tc>
        <w:tc>
          <w:tcPr>
            <w:tcW w:w="1701" w:type="dxa"/>
          </w:tcPr>
          <w:p w14:paraId="41D81488" w14:textId="427A107D" w:rsidR="00B8454E" w:rsidRDefault="00B8454E" w:rsidP="00101535">
            <w:pPr>
              <w:jc w:val="center"/>
            </w:pPr>
            <w:r>
              <w:t>1</w:t>
            </w:r>
            <w:r w:rsidR="00C430CB">
              <w:t>2</w:t>
            </w:r>
            <w:r>
              <w:t>:00</w:t>
            </w:r>
          </w:p>
        </w:tc>
        <w:tc>
          <w:tcPr>
            <w:tcW w:w="1864" w:type="dxa"/>
          </w:tcPr>
          <w:p w14:paraId="19987D60" w14:textId="3C82E960" w:rsidR="00B8454E" w:rsidRDefault="0043679A" w:rsidP="00101535">
            <w:pPr>
              <w:jc w:val="center"/>
            </w:pPr>
            <w:r>
              <w:t>2</w:t>
            </w:r>
            <w:r w:rsidR="00B8454E">
              <w:t xml:space="preserve"> Hours</w:t>
            </w:r>
          </w:p>
        </w:tc>
      </w:tr>
      <w:tr w:rsidR="00B8454E" w14:paraId="413BFF6D" w14:textId="77777777" w:rsidTr="00101535">
        <w:tc>
          <w:tcPr>
            <w:tcW w:w="1555" w:type="dxa"/>
          </w:tcPr>
          <w:p w14:paraId="6AA2A112" w14:textId="24D3C1A5" w:rsidR="00B8454E" w:rsidRPr="00BB5575" w:rsidRDefault="00B8454E" w:rsidP="00101535">
            <w:pPr>
              <w:jc w:val="center"/>
              <w:rPr>
                <w:sz w:val="20"/>
                <w:szCs w:val="20"/>
              </w:rPr>
            </w:pPr>
            <w:r w:rsidRPr="00BB5575">
              <w:rPr>
                <w:sz w:val="20"/>
                <w:szCs w:val="20"/>
              </w:rPr>
              <w:t>06-0</w:t>
            </w:r>
            <w:r w:rsidR="00034835">
              <w:rPr>
                <w:sz w:val="20"/>
                <w:szCs w:val="20"/>
              </w:rPr>
              <w:t>4</w:t>
            </w:r>
            <w:r w:rsidRPr="00BB5575">
              <w:rPr>
                <w:sz w:val="20"/>
                <w:szCs w:val="20"/>
              </w:rPr>
              <w:t>-2025</w:t>
            </w:r>
          </w:p>
        </w:tc>
        <w:tc>
          <w:tcPr>
            <w:tcW w:w="3969" w:type="dxa"/>
          </w:tcPr>
          <w:p w14:paraId="7C0A1AC2" w14:textId="06AC4C0D" w:rsidR="00B8454E" w:rsidRDefault="000D5F3B" w:rsidP="00101535">
            <w:pPr>
              <w:jc w:val="center"/>
            </w:pPr>
            <w:r w:rsidRPr="000D5F3B">
              <w:t xml:space="preserve">Obtain sign-off from </w:t>
            </w:r>
            <w:r w:rsidR="004C050A" w:rsidRPr="000D5F3B">
              <w:t>stakeholders on</w:t>
            </w:r>
            <w:r w:rsidRPr="000D5F3B">
              <w:t xml:space="preserve"> UAT completion</w:t>
            </w:r>
          </w:p>
        </w:tc>
        <w:tc>
          <w:tcPr>
            <w:tcW w:w="1701" w:type="dxa"/>
          </w:tcPr>
          <w:p w14:paraId="2AB181E8" w14:textId="77777777" w:rsidR="00B8454E" w:rsidRDefault="00B8454E" w:rsidP="00101535">
            <w:pPr>
              <w:jc w:val="center"/>
            </w:pPr>
            <w:r>
              <w:t>11:00</w:t>
            </w:r>
          </w:p>
        </w:tc>
        <w:tc>
          <w:tcPr>
            <w:tcW w:w="1701" w:type="dxa"/>
          </w:tcPr>
          <w:p w14:paraId="76D17DD1" w14:textId="6570D8A0" w:rsidR="00B8454E" w:rsidRDefault="00B8454E" w:rsidP="00101535">
            <w:pPr>
              <w:jc w:val="center"/>
            </w:pPr>
            <w:r>
              <w:t>1</w:t>
            </w:r>
            <w:r w:rsidR="00C430CB">
              <w:t>2</w:t>
            </w:r>
            <w:r>
              <w:t>:00</w:t>
            </w:r>
          </w:p>
        </w:tc>
        <w:tc>
          <w:tcPr>
            <w:tcW w:w="1864" w:type="dxa"/>
          </w:tcPr>
          <w:p w14:paraId="5DD4A147" w14:textId="00C58402" w:rsidR="00B8454E" w:rsidRDefault="0043679A" w:rsidP="00101535">
            <w:pPr>
              <w:jc w:val="center"/>
            </w:pPr>
            <w:r>
              <w:t>1</w:t>
            </w:r>
            <w:r w:rsidR="00B8454E">
              <w:t xml:space="preserve"> Hours</w:t>
            </w:r>
          </w:p>
        </w:tc>
      </w:tr>
      <w:tr w:rsidR="00B8454E" w14:paraId="08B4D51E" w14:textId="77777777" w:rsidTr="00101535">
        <w:trPr>
          <w:trHeight w:val="422"/>
        </w:trPr>
        <w:tc>
          <w:tcPr>
            <w:tcW w:w="1555" w:type="dxa"/>
            <w:shd w:val="clear" w:color="auto" w:fill="9BA4E1" w:themeFill="accent2" w:themeFillTint="66"/>
            <w:vAlign w:val="center"/>
          </w:tcPr>
          <w:p w14:paraId="4EADC608" w14:textId="77777777" w:rsidR="00B8454E" w:rsidRDefault="00B8454E" w:rsidP="00101535">
            <w:pPr>
              <w:jc w:val="center"/>
            </w:pPr>
            <w:r>
              <w:t>Total</w:t>
            </w:r>
          </w:p>
        </w:tc>
        <w:tc>
          <w:tcPr>
            <w:tcW w:w="3969" w:type="dxa"/>
            <w:shd w:val="clear" w:color="auto" w:fill="9BA4E1" w:themeFill="accent2" w:themeFillTint="66"/>
          </w:tcPr>
          <w:p w14:paraId="7B92EEAE" w14:textId="77777777" w:rsidR="00B8454E" w:rsidRDefault="00B8454E" w:rsidP="00101535">
            <w:pPr>
              <w:jc w:val="center"/>
            </w:pPr>
          </w:p>
        </w:tc>
        <w:tc>
          <w:tcPr>
            <w:tcW w:w="1701" w:type="dxa"/>
            <w:shd w:val="clear" w:color="auto" w:fill="9BA4E1" w:themeFill="accent2" w:themeFillTint="66"/>
          </w:tcPr>
          <w:p w14:paraId="4EDB77E1" w14:textId="77777777" w:rsidR="00B8454E" w:rsidRDefault="00B8454E" w:rsidP="00101535">
            <w:pPr>
              <w:jc w:val="center"/>
            </w:pPr>
          </w:p>
        </w:tc>
        <w:tc>
          <w:tcPr>
            <w:tcW w:w="1701" w:type="dxa"/>
            <w:shd w:val="clear" w:color="auto" w:fill="9BA4E1" w:themeFill="accent2" w:themeFillTint="66"/>
          </w:tcPr>
          <w:p w14:paraId="5492D784" w14:textId="77777777" w:rsidR="00B8454E" w:rsidRDefault="00B8454E" w:rsidP="00101535">
            <w:pPr>
              <w:jc w:val="center"/>
            </w:pPr>
          </w:p>
        </w:tc>
        <w:tc>
          <w:tcPr>
            <w:tcW w:w="1864" w:type="dxa"/>
            <w:shd w:val="clear" w:color="auto" w:fill="9BA4E1" w:themeFill="accent2" w:themeFillTint="66"/>
            <w:vAlign w:val="center"/>
          </w:tcPr>
          <w:p w14:paraId="2062C88F" w14:textId="25DE53CA" w:rsidR="00B8454E" w:rsidRDefault="0043679A" w:rsidP="00101535">
            <w:pPr>
              <w:jc w:val="center"/>
            </w:pPr>
            <w:r>
              <w:t>25</w:t>
            </w:r>
            <w:r w:rsidR="00B8454E">
              <w:t xml:space="preserve"> Hours</w:t>
            </w:r>
          </w:p>
        </w:tc>
      </w:tr>
    </w:tbl>
    <w:p w14:paraId="1C609819" w14:textId="77777777" w:rsidR="00B8454E" w:rsidRDefault="00B8454E" w:rsidP="00B8454E"/>
    <w:tbl>
      <w:tblPr>
        <w:tblStyle w:val="TableGrid"/>
        <w:tblW w:w="0" w:type="auto"/>
        <w:tblLook w:val="04A0" w:firstRow="1" w:lastRow="0" w:firstColumn="1" w:lastColumn="0" w:noHBand="0" w:noVBand="1"/>
      </w:tblPr>
      <w:tblGrid>
        <w:gridCol w:w="1413"/>
        <w:gridCol w:w="3118"/>
        <w:gridCol w:w="1276"/>
        <w:gridCol w:w="1276"/>
        <w:gridCol w:w="1559"/>
        <w:gridCol w:w="2148"/>
      </w:tblGrid>
      <w:tr w:rsidR="00A66E76" w14:paraId="5C3BB9E0" w14:textId="220C0F02" w:rsidTr="00867437">
        <w:tc>
          <w:tcPr>
            <w:tcW w:w="10790" w:type="dxa"/>
            <w:gridSpan w:val="6"/>
            <w:shd w:val="clear" w:color="auto" w:fill="A57B9A"/>
            <w:vAlign w:val="center"/>
          </w:tcPr>
          <w:p w14:paraId="35D62D25" w14:textId="77777777" w:rsidR="00A66E76" w:rsidRDefault="00A66E76" w:rsidP="00101535">
            <w:pPr>
              <w:tabs>
                <w:tab w:val="left" w:pos="4665"/>
              </w:tabs>
              <w:jc w:val="center"/>
            </w:pPr>
            <w:r>
              <w:t>Deployment</w:t>
            </w:r>
          </w:p>
          <w:p w14:paraId="43A87BAB" w14:textId="77777777" w:rsidR="00A66E76" w:rsidRDefault="00A66E76" w:rsidP="00101535">
            <w:pPr>
              <w:tabs>
                <w:tab w:val="left" w:pos="4665"/>
              </w:tabs>
              <w:jc w:val="center"/>
            </w:pPr>
          </w:p>
        </w:tc>
      </w:tr>
      <w:tr w:rsidR="00CB24E4" w14:paraId="387DE066" w14:textId="1B038288" w:rsidTr="001F5E3E">
        <w:tc>
          <w:tcPr>
            <w:tcW w:w="1413" w:type="dxa"/>
            <w:shd w:val="clear" w:color="auto" w:fill="9BA4E1" w:themeFill="accent2" w:themeFillTint="66"/>
            <w:vAlign w:val="center"/>
          </w:tcPr>
          <w:p w14:paraId="7A56A18F" w14:textId="77777777" w:rsidR="00CB24E4" w:rsidRDefault="00CB24E4" w:rsidP="00101535">
            <w:pPr>
              <w:jc w:val="center"/>
            </w:pPr>
            <w:r>
              <w:t>Date</w:t>
            </w:r>
          </w:p>
        </w:tc>
        <w:tc>
          <w:tcPr>
            <w:tcW w:w="3118" w:type="dxa"/>
            <w:shd w:val="clear" w:color="auto" w:fill="9BA4E1" w:themeFill="accent2" w:themeFillTint="66"/>
            <w:vAlign w:val="center"/>
          </w:tcPr>
          <w:p w14:paraId="6880ED53" w14:textId="77777777" w:rsidR="00CB24E4" w:rsidRDefault="00CB24E4" w:rsidP="00101535">
            <w:pPr>
              <w:jc w:val="center"/>
            </w:pPr>
            <w:r>
              <w:t>Activity</w:t>
            </w:r>
          </w:p>
        </w:tc>
        <w:tc>
          <w:tcPr>
            <w:tcW w:w="1276" w:type="dxa"/>
            <w:shd w:val="clear" w:color="auto" w:fill="9BA4E1" w:themeFill="accent2" w:themeFillTint="66"/>
            <w:vAlign w:val="center"/>
          </w:tcPr>
          <w:p w14:paraId="351D6517" w14:textId="77777777" w:rsidR="00CB24E4" w:rsidRDefault="00CB24E4" w:rsidP="00101535">
            <w:pPr>
              <w:jc w:val="center"/>
            </w:pPr>
            <w:r>
              <w:t>In time</w:t>
            </w:r>
          </w:p>
        </w:tc>
        <w:tc>
          <w:tcPr>
            <w:tcW w:w="1276" w:type="dxa"/>
            <w:shd w:val="clear" w:color="auto" w:fill="9BA4E1" w:themeFill="accent2" w:themeFillTint="66"/>
            <w:vAlign w:val="center"/>
          </w:tcPr>
          <w:p w14:paraId="43BBF853" w14:textId="77777777" w:rsidR="00CB24E4" w:rsidRDefault="00CB24E4" w:rsidP="00101535">
            <w:pPr>
              <w:jc w:val="center"/>
            </w:pPr>
            <w:r>
              <w:t>Out Time</w:t>
            </w:r>
          </w:p>
        </w:tc>
        <w:tc>
          <w:tcPr>
            <w:tcW w:w="1559" w:type="dxa"/>
            <w:shd w:val="clear" w:color="auto" w:fill="9BA4E1" w:themeFill="accent2" w:themeFillTint="66"/>
            <w:vAlign w:val="center"/>
          </w:tcPr>
          <w:p w14:paraId="1D32613F" w14:textId="77777777" w:rsidR="00CB24E4" w:rsidRDefault="00CB24E4" w:rsidP="00101535">
            <w:pPr>
              <w:jc w:val="center"/>
            </w:pPr>
            <w:r>
              <w:t>Total Hours</w:t>
            </w:r>
          </w:p>
          <w:p w14:paraId="30C9603D" w14:textId="77777777" w:rsidR="00CB24E4" w:rsidRDefault="00CB24E4" w:rsidP="00101535">
            <w:pPr>
              <w:jc w:val="center"/>
            </w:pPr>
          </w:p>
        </w:tc>
        <w:tc>
          <w:tcPr>
            <w:tcW w:w="2148" w:type="dxa"/>
            <w:shd w:val="clear" w:color="auto" w:fill="9BA4E1" w:themeFill="accent2" w:themeFillTint="66"/>
          </w:tcPr>
          <w:p w14:paraId="70B358EB" w14:textId="053A8E5E" w:rsidR="00CB24E4" w:rsidRDefault="00FA7E59" w:rsidP="00101535">
            <w:pPr>
              <w:jc w:val="center"/>
            </w:pPr>
            <w:r>
              <w:t>Responsible person</w:t>
            </w:r>
          </w:p>
        </w:tc>
      </w:tr>
      <w:tr w:rsidR="00CB24E4" w14:paraId="2D15BB57" w14:textId="7586512F" w:rsidTr="001F5E3E">
        <w:tc>
          <w:tcPr>
            <w:tcW w:w="1413" w:type="dxa"/>
          </w:tcPr>
          <w:p w14:paraId="50167388" w14:textId="230AAE6B" w:rsidR="00CB24E4" w:rsidRDefault="00CB24E4" w:rsidP="00101535">
            <w:pPr>
              <w:jc w:val="center"/>
            </w:pPr>
            <w:r w:rsidRPr="00DC0FE8">
              <w:rPr>
                <w:sz w:val="20"/>
                <w:szCs w:val="20"/>
              </w:rPr>
              <w:t>01-0</w:t>
            </w:r>
            <w:r>
              <w:rPr>
                <w:sz w:val="20"/>
                <w:szCs w:val="20"/>
              </w:rPr>
              <w:t>5</w:t>
            </w:r>
            <w:r w:rsidRPr="00DC0FE8">
              <w:rPr>
                <w:sz w:val="20"/>
                <w:szCs w:val="20"/>
              </w:rPr>
              <w:t>-2025</w:t>
            </w:r>
          </w:p>
        </w:tc>
        <w:tc>
          <w:tcPr>
            <w:tcW w:w="3118" w:type="dxa"/>
          </w:tcPr>
          <w:p w14:paraId="085B1761" w14:textId="48D25C56" w:rsidR="00CB24E4" w:rsidRDefault="00CB24E4" w:rsidP="00101535">
            <w:pPr>
              <w:jc w:val="center"/>
            </w:pPr>
            <w:r>
              <w:t>Create Deployment Plan</w:t>
            </w:r>
          </w:p>
        </w:tc>
        <w:tc>
          <w:tcPr>
            <w:tcW w:w="1276" w:type="dxa"/>
          </w:tcPr>
          <w:p w14:paraId="299C9817" w14:textId="19F304DC" w:rsidR="00CB24E4" w:rsidRDefault="00CB24E4" w:rsidP="00101535">
            <w:pPr>
              <w:jc w:val="center"/>
            </w:pPr>
            <w:r>
              <w:t>11:00</w:t>
            </w:r>
          </w:p>
        </w:tc>
        <w:tc>
          <w:tcPr>
            <w:tcW w:w="1276" w:type="dxa"/>
          </w:tcPr>
          <w:p w14:paraId="77837881" w14:textId="2D02A2ED" w:rsidR="00CB24E4" w:rsidRDefault="00CB24E4" w:rsidP="00101535">
            <w:pPr>
              <w:jc w:val="center"/>
            </w:pPr>
            <w:r>
              <w:t>19:00</w:t>
            </w:r>
          </w:p>
        </w:tc>
        <w:tc>
          <w:tcPr>
            <w:tcW w:w="1559" w:type="dxa"/>
          </w:tcPr>
          <w:p w14:paraId="09B2D804" w14:textId="3E9FF71A" w:rsidR="00CB24E4" w:rsidRDefault="00CB24E4" w:rsidP="00101535">
            <w:pPr>
              <w:jc w:val="center"/>
            </w:pPr>
            <w:r>
              <w:t>8 Hours</w:t>
            </w:r>
          </w:p>
        </w:tc>
        <w:tc>
          <w:tcPr>
            <w:tcW w:w="2148" w:type="dxa"/>
          </w:tcPr>
          <w:p w14:paraId="3CE55EA7" w14:textId="621E76A9" w:rsidR="00CB24E4" w:rsidRDefault="00FA7E59" w:rsidP="00101535">
            <w:pPr>
              <w:jc w:val="center"/>
            </w:pPr>
            <w:r>
              <w:t>John smith</w:t>
            </w:r>
          </w:p>
        </w:tc>
      </w:tr>
      <w:tr w:rsidR="00CB24E4" w14:paraId="303A8FB8" w14:textId="49785188" w:rsidTr="001F5E3E">
        <w:tc>
          <w:tcPr>
            <w:tcW w:w="1413" w:type="dxa"/>
          </w:tcPr>
          <w:p w14:paraId="35C0C0B0" w14:textId="72FCF2F7" w:rsidR="00CB24E4" w:rsidRPr="00BB5575" w:rsidRDefault="00CB24E4" w:rsidP="00101535">
            <w:pPr>
              <w:jc w:val="center"/>
              <w:rPr>
                <w:sz w:val="20"/>
                <w:szCs w:val="20"/>
              </w:rPr>
            </w:pPr>
            <w:r w:rsidRPr="00BB5575">
              <w:rPr>
                <w:sz w:val="20"/>
                <w:szCs w:val="20"/>
              </w:rPr>
              <w:t>02-0</w:t>
            </w:r>
            <w:r>
              <w:rPr>
                <w:sz w:val="20"/>
                <w:szCs w:val="20"/>
              </w:rPr>
              <w:t>5</w:t>
            </w:r>
            <w:r w:rsidRPr="00BB5575">
              <w:rPr>
                <w:sz w:val="20"/>
                <w:szCs w:val="20"/>
              </w:rPr>
              <w:t>-2025</w:t>
            </w:r>
          </w:p>
        </w:tc>
        <w:tc>
          <w:tcPr>
            <w:tcW w:w="3118" w:type="dxa"/>
          </w:tcPr>
          <w:p w14:paraId="3EACEFBD" w14:textId="2DFD22D7" w:rsidR="00CB24E4" w:rsidRDefault="00CB24E4" w:rsidP="00101535">
            <w:pPr>
              <w:jc w:val="center"/>
            </w:pPr>
            <w:r w:rsidRPr="00D15690">
              <w:t>Deploy application to test environment</w:t>
            </w:r>
          </w:p>
        </w:tc>
        <w:tc>
          <w:tcPr>
            <w:tcW w:w="1276" w:type="dxa"/>
          </w:tcPr>
          <w:p w14:paraId="0B75EA4C" w14:textId="06EE8835" w:rsidR="00CB24E4" w:rsidRDefault="00CB24E4" w:rsidP="00101535">
            <w:pPr>
              <w:jc w:val="center"/>
            </w:pPr>
            <w:r>
              <w:t>12:00</w:t>
            </w:r>
          </w:p>
        </w:tc>
        <w:tc>
          <w:tcPr>
            <w:tcW w:w="1276" w:type="dxa"/>
          </w:tcPr>
          <w:p w14:paraId="45AA27C5" w14:textId="1BAECFF9" w:rsidR="00CB24E4" w:rsidRDefault="00CB24E4" w:rsidP="00101535">
            <w:pPr>
              <w:jc w:val="center"/>
            </w:pPr>
            <w:r>
              <w:t>19:00</w:t>
            </w:r>
          </w:p>
        </w:tc>
        <w:tc>
          <w:tcPr>
            <w:tcW w:w="1559" w:type="dxa"/>
          </w:tcPr>
          <w:p w14:paraId="2BC49951" w14:textId="7B108D77" w:rsidR="00CB24E4" w:rsidRDefault="00CB24E4" w:rsidP="00101535">
            <w:pPr>
              <w:jc w:val="center"/>
            </w:pPr>
            <w:r>
              <w:t>7 Hours</w:t>
            </w:r>
          </w:p>
        </w:tc>
        <w:tc>
          <w:tcPr>
            <w:tcW w:w="2148" w:type="dxa"/>
          </w:tcPr>
          <w:p w14:paraId="27DCA9AC" w14:textId="5857C4B8" w:rsidR="00CB24E4" w:rsidRDefault="00FA7E59" w:rsidP="00101535">
            <w:pPr>
              <w:jc w:val="center"/>
            </w:pPr>
            <w:r>
              <w:t>Jane Doe</w:t>
            </w:r>
          </w:p>
        </w:tc>
      </w:tr>
      <w:tr w:rsidR="00CB24E4" w14:paraId="4CF50BA2" w14:textId="5F84B0AE" w:rsidTr="001F5E3E">
        <w:tc>
          <w:tcPr>
            <w:tcW w:w="1413" w:type="dxa"/>
          </w:tcPr>
          <w:p w14:paraId="51A850C5" w14:textId="79886FD1" w:rsidR="00CB24E4" w:rsidRPr="00BB5575" w:rsidRDefault="00CB24E4" w:rsidP="00101535">
            <w:pPr>
              <w:jc w:val="center"/>
              <w:rPr>
                <w:sz w:val="20"/>
                <w:szCs w:val="20"/>
              </w:rPr>
            </w:pPr>
            <w:r w:rsidRPr="00BB5575">
              <w:rPr>
                <w:sz w:val="20"/>
                <w:szCs w:val="20"/>
              </w:rPr>
              <w:t>03-0</w:t>
            </w:r>
            <w:r>
              <w:rPr>
                <w:sz w:val="20"/>
                <w:szCs w:val="20"/>
              </w:rPr>
              <w:t>5</w:t>
            </w:r>
            <w:r w:rsidRPr="00BB5575">
              <w:rPr>
                <w:sz w:val="20"/>
                <w:szCs w:val="20"/>
              </w:rPr>
              <w:t>-2025</w:t>
            </w:r>
          </w:p>
        </w:tc>
        <w:tc>
          <w:tcPr>
            <w:tcW w:w="3118" w:type="dxa"/>
          </w:tcPr>
          <w:p w14:paraId="412F87FB" w14:textId="0E3C25BB" w:rsidR="00CB24E4" w:rsidRDefault="00CB24E4" w:rsidP="00101535">
            <w:pPr>
              <w:jc w:val="center"/>
            </w:pPr>
            <w:r w:rsidRPr="00DD3967">
              <w:t>Deploy application to Production</w:t>
            </w:r>
          </w:p>
        </w:tc>
        <w:tc>
          <w:tcPr>
            <w:tcW w:w="1276" w:type="dxa"/>
          </w:tcPr>
          <w:p w14:paraId="57809008" w14:textId="03E8282C" w:rsidR="00CB24E4" w:rsidRDefault="00CB24E4" w:rsidP="00101535">
            <w:pPr>
              <w:jc w:val="center"/>
            </w:pPr>
            <w:r>
              <w:t>10:00</w:t>
            </w:r>
          </w:p>
        </w:tc>
        <w:tc>
          <w:tcPr>
            <w:tcW w:w="1276" w:type="dxa"/>
          </w:tcPr>
          <w:p w14:paraId="7A2279AA" w14:textId="77777777" w:rsidR="00CB24E4" w:rsidRDefault="00CB24E4" w:rsidP="00101535">
            <w:pPr>
              <w:jc w:val="center"/>
            </w:pPr>
            <w:r>
              <w:t>19:00</w:t>
            </w:r>
          </w:p>
        </w:tc>
        <w:tc>
          <w:tcPr>
            <w:tcW w:w="1559" w:type="dxa"/>
          </w:tcPr>
          <w:p w14:paraId="17A26B24" w14:textId="1096F1A6" w:rsidR="00CB24E4" w:rsidRDefault="00CB24E4" w:rsidP="00101535">
            <w:pPr>
              <w:jc w:val="center"/>
            </w:pPr>
            <w:r>
              <w:t>9 Hours</w:t>
            </w:r>
          </w:p>
        </w:tc>
        <w:tc>
          <w:tcPr>
            <w:tcW w:w="2148" w:type="dxa"/>
          </w:tcPr>
          <w:p w14:paraId="007AFF39" w14:textId="6B24F986" w:rsidR="00CB24E4" w:rsidRDefault="00FA7E59" w:rsidP="00101535">
            <w:pPr>
              <w:jc w:val="center"/>
            </w:pPr>
            <w:r>
              <w:t>John Smith</w:t>
            </w:r>
          </w:p>
        </w:tc>
      </w:tr>
      <w:tr w:rsidR="00CB24E4" w14:paraId="5AAE0EC9" w14:textId="02EB9CD2" w:rsidTr="001F5E3E">
        <w:tc>
          <w:tcPr>
            <w:tcW w:w="1413" w:type="dxa"/>
          </w:tcPr>
          <w:p w14:paraId="6FCC3199" w14:textId="02F15131" w:rsidR="00CB24E4" w:rsidRPr="00BB5575" w:rsidRDefault="00CB24E4" w:rsidP="00101535">
            <w:pPr>
              <w:jc w:val="center"/>
              <w:rPr>
                <w:sz w:val="20"/>
                <w:szCs w:val="20"/>
              </w:rPr>
            </w:pPr>
            <w:r w:rsidRPr="00BB5575">
              <w:rPr>
                <w:sz w:val="20"/>
                <w:szCs w:val="20"/>
              </w:rPr>
              <w:t>04-0</w:t>
            </w:r>
            <w:r>
              <w:rPr>
                <w:sz w:val="20"/>
                <w:szCs w:val="20"/>
              </w:rPr>
              <w:t>5</w:t>
            </w:r>
            <w:r w:rsidRPr="00BB5575">
              <w:rPr>
                <w:sz w:val="20"/>
                <w:szCs w:val="20"/>
              </w:rPr>
              <w:t>-2025</w:t>
            </w:r>
          </w:p>
        </w:tc>
        <w:tc>
          <w:tcPr>
            <w:tcW w:w="3118" w:type="dxa"/>
          </w:tcPr>
          <w:p w14:paraId="07979C11" w14:textId="088B1151" w:rsidR="00CB24E4" w:rsidRDefault="00CB24E4" w:rsidP="00101535">
            <w:pPr>
              <w:jc w:val="center"/>
            </w:pPr>
            <w:r w:rsidRPr="00DD3967">
              <w:t>Perform User acceptance testing</w:t>
            </w:r>
          </w:p>
        </w:tc>
        <w:tc>
          <w:tcPr>
            <w:tcW w:w="1276" w:type="dxa"/>
          </w:tcPr>
          <w:p w14:paraId="5E4AF7CA" w14:textId="1D76C304" w:rsidR="00CB24E4" w:rsidRDefault="00CB24E4" w:rsidP="00101535">
            <w:pPr>
              <w:jc w:val="center"/>
            </w:pPr>
            <w:r>
              <w:t>11:00</w:t>
            </w:r>
          </w:p>
        </w:tc>
        <w:tc>
          <w:tcPr>
            <w:tcW w:w="1276" w:type="dxa"/>
          </w:tcPr>
          <w:p w14:paraId="7D10E263" w14:textId="25823941" w:rsidR="00CB24E4" w:rsidRDefault="00CB24E4" w:rsidP="00101535">
            <w:pPr>
              <w:jc w:val="center"/>
            </w:pPr>
            <w:r>
              <w:t>12:00</w:t>
            </w:r>
          </w:p>
        </w:tc>
        <w:tc>
          <w:tcPr>
            <w:tcW w:w="1559" w:type="dxa"/>
          </w:tcPr>
          <w:p w14:paraId="0BC9E049" w14:textId="7CA9A19B" w:rsidR="00CB24E4" w:rsidRDefault="00CB24E4" w:rsidP="00101535">
            <w:pPr>
              <w:jc w:val="center"/>
            </w:pPr>
            <w:r>
              <w:t>12 Hours</w:t>
            </w:r>
          </w:p>
        </w:tc>
        <w:tc>
          <w:tcPr>
            <w:tcW w:w="2148" w:type="dxa"/>
          </w:tcPr>
          <w:p w14:paraId="23EBDDB9" w14:textId="33F7A2A3" w:rsidR="00CB24E4" w:rsidRDefault="001F5E3E" w:rsidP="00101535">
            <w:pPr>
              <w:jc w:val="center"/>
            </w:pPr>
            <w:r>
              <w:t>Jane Doe</w:t>
            </w:r>
          </w:p>
        </w:tc>
      </w:tr>
      <w:tr w:rsidR="00CB24E4" w14:paraId="6D37B263" w14:textId="1A8AF2D9" w:rsidTr="001F5E3E">
        <w:tc>
          <w:tcPr>
            <w:tcW w:w="1413" w:type="dxa"/>
          </w:tcPr>
          <w:p w14:paraId="627A0CAF" w14:textId="5124D186" w:rsidR="00CB24E4" w:rsidRPr="00BB5575" w:rsidRDefault="00CB24E4" w:rsidP="00101535">
            <w:pPr>
              <w:jc w:val="center"/>
              <w:rPr>
                <w:sz w:val="20"/>
                <w:szCs w:val="20"/>
              </w:rPr>
            </w:pPr>
            <w:r w:rsidRPr="00BB5575">
              <w:rPr>
                <w:sz w:val="20"/>
                <w:szCs w:val="20"/>
              </w:rPr>
              <w:t>05-0</w:t>
            </w:r>
            <w:r>
              <w:rPr>
                <w:sz w:val="20"/>
                <w:szCs w:val="20"/>
              </w:rPr>
              <w:t>5</w:t>
            </w:r>
            <w:r w:rsidRPr="00BB5575">
              <w:rPr>
                <w:sz w:val="20"/>
                <w:szCs w:val="20"/>
              </w:rPr>
              <w:t>-2025</w:t>
            </w:r>
          </w:p>
        </w:tc>
        <w:tc>
          <w:tcPr>
            <w:tcW w:w="3118" w:type="dxa"/>
          </w:tcPr>
          <w:p w14:paraId="7F458357" w14:textId="7F1D0CE0" w:rsidR="00CB24E4" w:rsidRDefault="00CB24E4" w:rsidP="00101535">
            <w:pPr>
              <w:jc w:val="center"/>
            </w:pPr>
            <w:r w:rsidRPr="00EE6867">
              <w:t>Finalize implementation</w:t>
            </w:r>
          </w:p>
        </w:tc>
        <w:tc>
          <w:tcPr>
            <w:tcW w:w="1276" w:type="dxa"/>
          </w:tcPr>
          <w:p w14:paraId="28CCA4C8" w14:textId="77777777" w:rsidR="00CB24E4" w:rsidRDefault="00CB24E4" w:rsidP="00101535">
            <w:pPr>
              <w:jc w:val="center"/>
            </w:pPr>
            <w:r>
              <w:t>10:00</w:t>
            </w:r>
          </w:p>
        </w:tc>
        <w:tc>
          <w:tcPr>
            <w:tcW w:w="1276" w:type="dxa"/>
          </w:tcPr>
          <w:p w14:paraId="4DDA5004" w14:textId="6AE8919F" w:rsidR="00CB24E4" w:rsidRDefault="00CB24E4" w:rsidP="00101535">
            <w:pPr>
              <w:jc w:val="center"/>
            </w:pPr>
            <w:r>
              <w:t>11:00</w:t>
            </w:r>
          </w:p>
        </w:tc>
        <w:tc>
          <w:tcPr>
            <w:tcW w:w="1559" w:type="dxa"/>
          </w:tcPr>
          <w:p w14:paraId="4B3C8E9B" w14:textId="39908B11" w:rsidR="00CB24E4" w:rsidRDefault="00CB24E4" w:rsidP="00101535">
            <w:pPr>
              <w:jc w:val="center"/>
            </w:pPr>
            <w:r>
              <w:t>11 Hours</w:t>
            </w:r>
          </w:p>
        </w:tc>
        <w:tc>
          <w:tcPr>
            <w:tcW w:w="2148" w:type="dxa"/>
          </w:tcPr>
          <w:p w14:paraId="5F933005" w14:textId="5F225959" w:rsidR="00CB24E4" w:rsidRDefault="001F5E3E" w:rsidP="00101535">
            <w:pPr>
              <w:jc w:val="center"/>
            </w:pPr>
            <w:r>
              <w:t>John Smith</w:t>
            </w:r>
          </w:p>
        </w:tc>
      </w:tr>
      <w:tr w:rsidR="00CB24E4" w14:paraId="37244DD0" w14:textId="7D84F43F" w:rsidTr="001F5E3E">
        <w:trPr>
          <w:trHeight w:val="422"/>
        </w:trPr>
        <w:tc>
          <w:tcPr>
            <w:tcW w:w="1413" w:type="dxa"/>
            <w:shd w:val="clear" w:color="auto" w:fill="9BA4E1" w:themeFill="accent2" w:themeFillTint="66"/>
            <w:vAlign w:val="center"/>
          </w:tcPr>
          <w:p w14:paraId="66BF2A10" w14:textId="77777777" w:rsidR="00CB24E4" w:rsidRDefault="00CB24E4" w:rsidP="00101535">
            <w:pPr>
              <w:jc w:val="center"/>
            </w:pPr>
            <w:r>
              <w:t>Total</w:t>
            </w:r>
          </w:p>
        </w:tc>
        <w:tc>
          <w:tcPr>
            <w:tcW w:w="3118" w:type="dxa"/>
            <w:shd w:val="clear" w:color="auto" w:fill="9BA4E1" w:themeFill="accent2" w:themeFillTint="66"/>
          </w:tcPr>
          <w:p w14:paraId="4EBD9415" w14:textId="77777777" w:rsidR="00CB24E4" w:rsidRDefault="00CB24E4" w:rsidP="00101535">
            <w:pPr>
              <w:jc w:val="center"/>
            </w:pPr>
          </w:p>
        </w:tc>
        <w:tc>
          <w:tcPr>
            <w:tcW w:w="1276" w:type="dxa"/>
            <w:shd w:val="clear" w:color="auto" w:fill="9BA4E1" w:themeFill="accent2" w:themeFillTint="66"/>
          </w:tcPr>
          <w:p w14:paraId="59E6D586" w14:textId="77777777" w:rsidR="00CB24E4" w:rsidRDefault="00CB24E4" w:rsidP="00101535">
            <w:pPr>
              <w:jc w:val="center"/>
            </w:pPr>
          </w:p>
        </w:tc>
        <w:tc>
          <w:tcPr>
            <w:tcW w:w="1276" w:type="dxa"/>
            <w:shd w:val="clear" w:color="auto" w:fill="9BA4E1" w:themeFill="accent2" w:themeFillTint="66"/>
          </w:tcPr>
          <w:p w14:paraId="079A651A" w14:textId="77777777" w:rsidR="00CB24E4" w:rsidRDefault="00CB24E4" w:rsidP="00101535">
            <w:pPr>
              <w:jc w:val="center"/>
            </w:pPr>
          </w:p>
        </w:tc>
        <w:tc>
          <w:tcPr>
            <w:tcW w:w="1559" w:type="dxa"/>
            <w:shd w:val="clear" w:color="auto" w:fill="9BA4E1" w:themeFill="accent2" w:themeFillTint="66"/>
            <w:vAlign w:val="center"/>
          </w:tcPr>
          <w:p w14:paraId="49254DBE" w14:textId="5CEDDEF6" w:rsidR="00CB24E4" w:rsidRDefault="00CB24E4" w:rsidP="00101535">
            <w:pPr>
              <w:jc w:val="center"/>
            </w:pPr>
            <w:r>
              <w:t>47 Hours</w:t>
            </w:r>
          </w:p>
        </w:tc>
        <w:tc>
          <w:tcPr>
            <w:tcW w:w="2148" w:type="dxa"/>
            <w:shd w:val="clear" w:color="auto" w:fill="9BA4E1" w:themeFill="accent2" w:themeFillTint="66"/>
          </w:tcPr>
          <w:p w14:paraId="709B0ECB" w14:textId="77777777" w:rsidR="00CB24E4" w:rsidRDefault="00CB24E4" w:rsidP="00101535">
            <w:pPr>
              <w:jc w:val="center"/>
            </w:pPr>
          </w:p>
        </w:tc>
      </w:tr>
    </w:tbl>
    <w:p w14:paraId="7DBB7DA7" w14:textId="77777777" w:rsidR="00126F63" w:rsidRDefault="00126F63" w:rsidP="00894753"/>
    <w:p w14:paraId="3F414C9A" w14:textId="77777777" w:rsidR="00735A1B" w:rsidRDefault="00735A1B" w:rsidP="00894753"/>
    <w:p w14:paraId="61FCFC36" w14:textId="77777777" w:rsidR="00735A1B" w:rsidRDefault="00735A1B" w:rsidP="00894753"/>
    <w:sectPr w:rsidR="00735A1B" w:rsidSect="00A61A31">
      <w:pgSz w:w="12240" w:h="15840" w:code="1"/>
      <w:pgMar w:top="720" w:right="720" w:bottom="0" w:left="72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DB6F74" w14:textId="77777777" w:rsidR="00AF22D3" w:rsidRDefault="00AF22D3" w:rsidP="00E74B29">
      <w:r>
        <w:separator/>
      </w:r>
    </w:p>
  </w:endnote>
  <w:endnote w:type="continuationSeparator" w:id="0">
    <w:p w14:paraId="2FBAB812" w14:textId="77777777" w:rsidR="00AF22D3" w:rsidRDefault="00AF22D3" w:rsidP="00E74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2EEA85" w14:textId="77777777" w:rsidR="00AF22D3" w:rsidRDefault="00AF22D3" w:rsidP="00E74B29">
      <w:r>
        <w:separator/>
      </w:r>
    </w:p>
  </w:footnote>
  <w:footnote w:type="continuationSeparator" w:id="0">
    <w:p w14:paraId="4C715BA5" w14:textId="77777777" w:rsidR="00AF22D3" w:rsidRDefault="00AF22D3" w:rsidP="00E74B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C3BB6"/>
    <w:multiLevelType w:val="hybridMultilevel"/>
    <w:tmpl w:val="F578B4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F184F17"/>
    <w:multiLevelType w:val="hybridMultilevel"/>
    <w:tmpl w:val="8DC2CD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77D5DE1"/>
    <w:multiLevelType w:val="hybridMultilevel"/>
    <w:tmpl w:val="621ADC08"/>
    <w:lvl w:ilvl="0" w:tplc="F5B85822">
      <w:numFmt w:val="bullet"/>
      <w:lvlText w:val="—"/>
      <w:lvlJc w:val="left"/>
      <w:pPr>
        <w:ind w:left="720" w:hanging="360"/>
      </w:pPr>
      <w:rPr>
        <w:rFonts w:ascii="Georgia" w:eastAsiaTheme="minorHAnsi" w:hAnsi="Georg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CC1089"/>
    <w:multiLevelType w:val="hybridMultilevel"/>
    <w:tmpl w:val="195E811A"/>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15:restartNumberingAfterBreak="0">
    <w:nsid w:val="198B2088"/>
    <w:multiLevelType w:val="hybridMultilevel"/>
    <w:tmpl w:val="D17616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FDE3FEA"/>
    <w:multiLevelType w:val="hybridMultilevel"/>
    <w:tmpl w:val="9A5C48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0A93576"/>
    <w:multiLevelType w:val="hybridMultilevel"/>
    <w:tmpl w:val="DAD25E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2FE26EB"/>
    <w:multiLevelType w:val="hybridMultilevel"/>
    <w:tmpl w:val="79D099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48D7E79"/>
    <w:multiLevelType w:val="hybridMultilevel"/>
    <w:tmpl w:val="81E2286E"/>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15:restartNumberingAfterBreak="0">
    <w:nsid w:val="2C753F71"/>
    <w:multiLevelType w:val="hybridMultilevel"/>
    <w:tmpl w:val="D13203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B4D3045"/>
    <w:multiLevelType w:val="hybridMultilevel"/>
    <w:tmpl w:val="5E16DF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40721063"/>
    <w:multiLevelType w:val="hybridMultilevel"/>
    <w:tmpl w:val="D0D2C3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46480028"/>
    <w:multiLevelType w:val="hybridMultilevel"/>
    <w:tmpl w:val="FC2842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99F2619"/>
    <w:multiLevelType w:val="hybridMultilevel"/>
    <w:tmpl w:val="8E7838E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9A875FC"/>
    <w:multiLevelType w:val="hybridMultilevel"/>
    <w:tmpl w:val="A49C9C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AC34F68"/>
    <w:multiLevelType w:val="hybridMultilevel"/>
    <w:tmpl w:val="96BC15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56FA02AE"/>
    <w:multiLevelType w:val="hybridMultilevel"/>
    <w:tmpl w:val="457642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150760F"/>
    <w:multiLevelType w:val="hybridMultilevel"/>
    <w:tmpl w:val="A162C6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69BA4674"/>
    <w:multiLevelType w:val="hybridMultilevel"/>
    <w:tmpl w:val="8C8659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CD0326C"/>
    <w:multiLevelType w:val="hybridMultilevel"/>
    <w:tmpl w:val="04F6C9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72847B2C"/>
    <w:multiLevelType w:val="hybridMultilevel"/>
    <w:tmpl w:val="CC102C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74FF1DC2"/>
    <w:multiLevelType w:val="hybridMultilevel"/>
    <w:tmpl w:val="40BAAD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757C67F3"/>
    <w:multiLevelType w:val="hybridMultilevel"/>
    <w:tmpl w:val="583A05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7D0A4CC5"/>
    <w:multiLevelType w:val="hybridMultilevel"/>
    <w:tmpl w:val="E0D252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892495468">
    <w:abstractNumId w:val="2"/>
  </w:num>
  <w:num w:numId="2" w16cid:durableId="1485853174">
    <w:abstractNumId w:val="0"/>
  </w:num>
  <w:num w:numId="3" w16cid:durableId="365914503">
    <w:abstractNumId w:val="10"/>
  </w:num>
  <w:num w:numId="4" w16cid:durableId="870263670">
    <w:abstractNumId w:val="4"/>
  </w:num>
  <w:num w:numId="5" w16cid:durableId="420492452">
    <w:abstractNumId w:val="12"/>
  </w:num>
  <w:num w:numId="6" w16cid:durableId="980422909">
    <w:abstractNumId w:val="19"/>
  </w:num>
  <w:num w:numId="7" w16cid:durableId="1617254097">
    <w:abstractNumId w:val="15"/>
  </w:num>
  <w:num w:numId="8" w16cid:durableId="1364287174">
    <w:abstractNumId w:val="6"/>
  </w:num>
  <w:num w:numId="9" w16cid:durableId="1453133720">
    <w:abstractNumId w:val="18"/>
  </w:num>
  <w:num w:numId="10" w16cid:durableId="1569488733">
    <w:abstractNumId w:val="20"/>
  </w:num>
  <w:num w:numId="11" w16cid:durableId="461506440">
    <w:abstractNumId w:val="5"/>
  </w:num>
  <w:num w:numId="12" w16cid:durableId="154802455">
    <w:abstractNumId w:val="14"/>
  </w:num>
  <w:num w:numId="13" w16cid:durableId="1485001438">
    <w:abstractNumId w:val="17"/>
  </w:num>
  <w:num w:numId="14" w16cid:durableId="846097205">
    <w:abstractNumId w:val="1"/>
  </w:num>
  <w:num w:numId="15" w16cid:durableId="1638758392">
    <w:abstractNumId w:val="9"/>
  </w:num>
  <w:num w:numId="16" w16cid:durableId="631054673">
    <w:abstractNumId w:val="16"/>
  </w:num>
  <w:num w:numId="17" w16cid:durableId="556091247">
    <w:abstractNumId w:val="11"/>
  </w:num>
  <w:num w:numId="18" w16cid:durableId="1796823452">
    <w:abstractNumId w:val="23"/>
  </w:num>
  <w:num w:numId="19" w16cid:durableId="643975446">
    <w:abstractNumId w:val="8"/>
  </w:num>
  <w:num w:numId="20" w16cid:durableId="535656126">
    <w:abstractNumId w:val="3"/>
  </w:num>
  <w:num w:numId="21" w16cid:durableId="75978648">
    <w:abstractNumId w:val="7"/>
  </w:num>
  <w:num w:numId="22" w16cid:durableId="1754038229">
    <w:abstractNumId w:val="21"/>
  </w:num>
  <w:num w:numId="23" w16cid:durableId="689648369">
    <w:abstractNumId w:val="22"/>
  </w:num>
  <w:num w:numId="24" w16cid:durableId="14236001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03E"/>
    <w:rsid w:val="000101E1"/>
    <w:rsid w:val="00012A81"/>
    <w:rsid w:val="000206F1"/>
    <w:rsid w:val="00025434"/>
    <w:rsid w:val="00034835"/>
    <w:rsid w:val="0004677F"/>
    <w:rsid w:val="00062E2D"/>
    <w:rsid w:val="00074056"/>
    <w:rsid w:val="000809A4"/>
    <w:rsid w:val="00086FA5"/>
    <w:rsid w:val="000B307D"/>
    <w:rsid w:val="000B74F7"/>
    <w:rsid w:val="000D5F3B"/>
    <w:rsid w:val="000E4641"/>
    <w:rsid w:val="000E527A"/>
    <w:rsid w:val="000E70A2"/>
    <w:rsid w:val="000F0D53"/>
    <w:rsid w:val="00126F63"/>
    <w:rsid w:val="00151F66"/>
    <w:rsid w:val="0015463D"/>
    <w:rsid w:val="00177F8D"/>
    <w:rsid w:val="00185F4A"/>
    <w:rsid w:val="00187F53"/>
    <w:rsid w:val="001E097E"/>
    <w:rsid w:val="001E3E98"/>
    <w:rsid w:val="001E4B29"/>
    <w:rsid w:val="001F119B"/>
    <w:rsid w:val="001F4B42"/>
    <w:rsid w:val="001F5E3E"/>
    <w:rsid w:val="002341AD"/>
    <w:rsid w:val="00245360"/>
    <w:rsid w:val="00250AE5"/>
    <w:rsid w:val="002911A6"/>
    <w:rsid w:val="002B0ECC"/>
    <w:rsid w:val="002D2200"/>
    <w:rsid w:val="002D2B27"/>
    <w:rsid w:val="002E50CB"/>
    <w:rsid w:val="002F7CBC"/>
    <w:rsid w:val="00322154"/>
    <w:rsid w:val="0032334C"/>
    <w:rsid w:val="00331565"/>
    <w:rsid w:val="00335DCD"/>
    <w:rsid w:val="00350422"/>
    <w:rsid w:val="00380D9A"/>
    <w:rsid w:val="00390AE4"/>
    <w:rsid w:val="003A3006"/>
    <w:rsid w:val="003A7C07"/>
    <w:rsid w:val="003B59CE"/>
    <w:rsid w:val="003E0A0C"/>
    <w:rsid w:val="003E1F8D"/>
    <w:rsid w:val="003F092C"/>
    <w:rsid w:val="003F2E97"/>
    <w:rsid w:val="0040564B"/>
    <w:rsid w:val="00427420"/>
    <w:rsid w:val="0043679A"/>
    <w:rsid w:val="0043739C"/>
    <w:rsid w:val="00437FE0"/>
    <w:rsid w:val="00441FCC"/>
    <w:rsid w:val="00443041"/>
    <w:rsid w:val="00454B99"/>
    <w:rsid w:val="004555C1"/>
    <w:rsid w:val="00455F19"/>
    <w:rsid w:val="00476675"/>
    <w:rsid w:val="0048120C"/>
    <w:rsid w:val="004909D9"/>
    <w:rsid w:val="004C050A"/>
    <w:rsid w:val="004C5781"/>
    <w:rsid w:val="004E0459"/>
    <w:rsid w:val="00505FDA"/>
    <w:rsid w:val="00521481"/>
    <w:rsid w:val="005226EA"/>
    <w:rsid w:val="00544047"/>
    <w:rsid w:val="00550D4A"/>
    <w:rsid w:val="005608CE"/>
    <w:rsid w:val="00570009"/>
    <w:rsid w:val="00577270"/>
    <w:rsid w:val="00582394"/>
    <w:rsid w:val="0059686D"/>
    <w:rsid w:val="005E48A1"/>
    <w:rsid w:val="005E598B"/>
    <w:rsid w:val="00602E5A"/>
    <w:rsid w:val="006134F2"/>
    <w:rsid w:val="0062755C"/>
    <w:rsid w:val="00650E3B"/>
    <w:rsid w:val="00653473"/>
    <w:rsid w:val="00665110"/>
    <w:rsid w:val="006709F1"/>
    <w:rsid w:val="00682FE7"/>
    <w:rsid w:val="006956D1"/>
    <w:rsid w:val="006A074B"/>
    <w:rsid w:val="006A0D8D"/>
    <w:rsid w:val="006A27F4"/>
    <w:rsid w:val="006A68B5"/>
    <w:rsid w:val="006B3080"/>
    <w:rsid w:val="006B5BFD"/>
    <w:rsid w:val="006C05A6"/>
    <w:rsid w:val="006C60E6"/>
    <w:rsid w:val="006D210E"/>
    <w:rsid w:val="006D699D"/>
    <w:rsid w:val="006E06B0"/>
    <w:rsid w:val="006E093D"/>
    <w:rsid w:val="006E32A7"/>
    <w:rsid w:val="006E4411"/>
    <w:rsid w:val="006F0528"/>
    <w:rsid w:val="006F539A"/>
    <w:rsid w:val="00716B11"/>
    <w:rsid w:val="0071761D"/>
    <w:rsid w:val="00726484"/>
    <w:rsid w:val="00731DCE"/>
    <w:rsid w:val="00733B89"/>
    <w:rsid w:val="00735A1B"/>
    <w:rsid w:val="007365D0"/>
    <w:rsid w:val="00750C5A"/>
    <w:rsid w:val="00755215"/>
    <w:rsid w:val="00767CFE"/>
    <w:rsid w:val="0077049F"/>
    <w:rsid w:val="007768CF"/>
    <w:rsid w:val="00793402"/>
    <w:rsid w:val="007A3D22"/>
    <w:rsid w:val="007A75CE"/>
    <w:rsid w:val="007B5789"/>
    <w:rsid w:val="007D0400"/>
    <w:rsid w:val="007D4BA5"/>
    <w:rsid w:val="007E7573"/>
    <w:rsid w:val="007F1912"/>
    <w:rsid w:val="007F6053"/>
    <w:rsid w:val="00812709"/>
    <w:rsid w:val="00823BE1"/>
    <w:rsid w:val="008337F5"/>
    <w:rsid w:val="00836A40"/>
    <w:rsid w:val="00837914"/>
    <w:rsid w:val="00874FE7"/>
    <w:rsid w:val="008842CE"/>
    <w:rsid w:val="00884DD4"/>
    <w:rsid w:val="00891403"/>
    <w:rsid w:val="00894753"/>
    <w:rsid w:val="008A278D"/>
    <w:rsid w:val="008A5EC8"/>
    <w:rsid w:val="008A6948"/>
    <w:rsid w:val="008D2021"/>
    <w:rsid w:val="008D3B1A"/>
    <w:rsid w:val="008D5044"/>
    <w:rsid w:val="00904DEB"/>
    <w:rsid w:val="009159F6"/>
    <w:rsid w:val="00934FB2"/>
    <w:rsid w:val="0094061B"/>
    <w:rsid w:val="009462B9"/>
    <w:rsid w:val="00952458"/>
    <w:rsid w:val="00952F7D"/>
    <w:rsid w:val="009A1D21"/>
    <w:rsid w:val="009A38BA"/>
    <w:rsid w:val="009A6BB5"/>
    <w:rsid w:val="009E4AF6"/>
    <w:rsid w:val="009E5874"/>
    <w:rsid w:val="009E6980"/>
    <w:rsid w:val="009F3E72"/>
    <w:rsid w:val="00A00872"/>
    <w:rsid w:val="00A00C0B"/>
    <w:rsid w:val="00A06F0A"/>
    <w:rsid w:val="00A32C34"/>
    <w:rsid w:val="00A3710B"/>
    <w:rsid w:val="00A40E20"/>
    <w:rsid w:val="00A449D9"/>
    <w:rsid w:val="00A55D48"/>
    <w:rsid w:val="00A61A31"/>
    <w:rsid w:val="00A66E76"/>
    <w:rsid w:val="00A800EC"/>
    <w:rsid w:val="00A97636"/>
    <w:rsid w:val="00AA366F"/>
    <w:rsid w:val="00AA6ED9"/>
    <w:rsid w:val="00AD2876"/>
    <w:rsid w:val="00AD67DD"/>
    <w:rsid w:val="00AE17BD"/>
    <w:rsid w:val="00AF22D3"/>
    <w:rsid w:val="00B0496F"/>
    <w:rsid w:val="00B21F86"/>
    <w:rsid w:val="00B22456"/>
    <w:rsid w:val="00B22A33"/>
    <w:rsid w:val="00B25BF3"/>
    <w:rsid w:val="00B4012B"/>
    <w:rsid w:val="00B42363"/>
    <w:rsid w:val="00B43E11"/>
    <w:rsid w:val="00B52554"/>
    <w:rsid w:val="00B57E0F"/>
    <w:rsid w:val="00B74024"/>
    <w:rsid w:val="00B74CE5"/>
    <w:rsid w:val="00B8454E"/>
    <w:rsid w:val="00BA3257"/>
    <w:rsid w:val="00BA716B"/>
    <w:rsid w:val="00BB50DC"/>
    <w:rsid w:val="00BB5575"/>
    <w:rsid w:val="00BC0237"/>
    <w:rsid w:val="00BC1E80"/>
    <w:rsid w:val="00BC3BBD"/>
    <w:rsid w:val="00BC60CC"/>
    <w:rsid w:val="00BD1956"/>
    <w:rsid w:val="00BD1D8B"/>
    <w:rsid w:val="00BD4718"/>
    <w:rsid w:val="00BD5D2B"/>
    <w:rsid w:val="00BE53A3"/>
    <w:rsid w:val="00BF3EA9"/>
    <w:rsid w:val="00C0230A"/>
    <w:rsid w:val="00C1729B"/>
    <w:rsid w:val="00C3251B"/>
    <w:rsid w:val="00C34EA0"/>
    <w:rsid w:val="00C430CB"/>
    <w:rsid w:val="00C7239D"/>
    <w:rsid w:val="00C7389A"/>
    <w:rsid w:val="00C7503E"/>
    <w:rsid w:val="00C76CC1"/>
    <w:rsid w:val="00C91AFA"/>
    <w:rsid w:val="00C92E19"/>
    <w:rsid w:val="00CA18D9"/>
    <w:rsid w:val="00CA33A6"/>
    <w:rsid w:val="00CB24E4"/>
    <w:rsid w:val="00CC4352"/>
    <w:rsid w:val="00CE41F1"/>
    <w:rsid w:val="00D15690"/>
    <w:rsid w:val="00D177F4"/>
    <w:rsid w:val="00D43125"/>
    <w:rsid w:val="00D443AC"/>
    <w:rsid w:val="00D52FAC"/>
    <w:rsid w:val="00D56871"/>
    <w:rsid w:val="00D579B9"/>
    <w:rsid w:val="00D66A3A"/>
    <w:rsid w:val="00D673DC"/>
    <w:rsid w:val="00D820D6"/>
    <w:rsid w:val="00D95E69"/>
    <w:rsid w:val="00DC0FE8"/>
    <w:rsid w:val="00DC3038"/>
    <w:rsid w:val="00DD3967"/>
    <w:rsid w:val="00DD3D55"/>
    <w:rsid w:val="00DF198B"/>
    <w:rsid w:val="00E04CC8"/>
    <w:rsid w:val="00E156D5"/>
    <w:rsid w:val="00E15FC5"/>
    <w:rsid w:val="00E168F5"/>
    <w:rsid w:val="00E23353"/>
    <w:rsid w:val="00E26659"/>
    <w:rsid w:val="00E31CA1"/>
    <w:rsid w:val="00E326A6"/>
    <w:rsid w:val="00E42A1D"/>
    <w:rsid w:val="00E52497"/>
    <w:rsid w:val="00E60DC3"/>
    <w:rsid w:val="00E74B29"/>
    <w:rsid w:val="00E90E8F"/>
    <w:rsid w:val="00E96039"/>
    <w:rsid w:val="00EB7C2B"/>
    <w:rsid w:val="00EC09E7"/>
    <w:rsid w:val="00ED3A94"/>
    <w:rsid w:val="00ED4EF5"/>
    <w:rsid w:val="00EE6867"/>
    <w:rsid w:val="00EE728D"/>
    <w:rsid w:val="00F245BB"/>
    <w:rsid w:val="00F26729"/>
    <w:rsid w:val="00F31855"/>
    <w:rsid w:val="00F43D9E"/>
    <w:rsid w:val="00F44EEB"/>
    <w:rsid w:val="00F51A7A"/>
    <w:rsid w:val="00F6066E"/>
    <w:rsid w:val="00F62BCE"/>
    <w:rsid w:val="00F82E6B"/>
    <w:rsid w:val="00F93BEF"/>
    <w:rsid w:val="00F95992"/>
    <w:rsid w:val="00FA6C5C"/>
    <w:rsid w:val="00FA7E59"/>
    <w:rsid w:val="00FB2F1A"/>
    <w:rsid w:val="00FC7FDF"/>
    <w:rsid w:val="00FE76C0"/>
    <w:rsid w:val="00FF2F4A"/>
    <w:rsid w:val="1AA6BC83"/>
    <w:rsid w:val="1C272044"/>
    <w:rsid w:val="322767D6"/>
    <w:rsid w:val="35813D6C"/>
    <w:rsid w:val="39A4FAA8"/>
    <w:rsid w:val="3B9EB734"/>
    <w:rsid w:val="57D8812F"/>
    <w:rsid w:val="7553BB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DB9B0F"/>
  <w15:chartTrackingRefBased/>
  <w15:docId w15:val="{26CDB588-9973-4B6D-8B2C-9885B4FCA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6709F1"/>
  </w:style>
  <w:style w:type="paragraph" w:styleId="Heading1">
    <w:name w:val="heading 1"/>
    <w:basedOn w:val="Normal"/>
    <w:next w:val="Normal"/>
    <w:link w:val="Heading1Char"/>
    <w:qFormat/>
    <w:rsid w:val="00874FE7"/>
    <w:pPr>
      <w:jc w:val="center"/>
      <w:outlineLvl w:val="0"/>
    </w:pPr>
    <w:rPr>
      <w:rFonts w:asciiTheme="majorHAnsi" w:hAnsiTheme="majorHAnsi"/>
      <w:b/>
      <w:color w:val="476166" w:themeColor="accent1"/>
      <w:sz w:val="52"/>
      <w:szCs w:val="52"/>
    </w:rPr>
  </w:style>
  <w:style w:type="paragraph" w:styleId="Heading2">
    <w:name w:val="heading 2"/>
    <w:basedOn w:val="Normal"/>
    <w:next w:val="Normal"/>
    <w:link w:val="Heading2Char"/>
    <w:uiPriority w:val="1"/>
    <w:qFormat/>
    <w:rsid w:val="00874FE7"/>
    <w:pPr>
      <w:jc w:val="center"/>
      <w:outlineLvl w:val="1"/>
    </w:pPr>
    <w:rPr>
      <w:b/>
      <w:sz w:val="48"/>
      <w:szCs w:val="48"/>
    </w:rPr>
  </w:style>
  <w:style w:type="paragraph" w:styleId="Heading3">
    <w:name w:val="heading 3"/>
    <w:basedOn w:val="Heading2"/>
    <w:next w:val="Normal"/>
    <w:link w:val="Heading3Char"/>
    <w:uiPriority w:val="2"/>
    <w:qFormat/>
    <w:rsid w:val="00874FE7"/>
    <w:pPr>
      <w:spacing w:after="240"/>
      <w:outlineLvl w:val="2"/>
    </w:pPr>
    <w:rPr>
      <w:b w:val="0"/>
      <w:sz w:val="36"/>
      <w:szCs w:val="36"/>
    </w:rPr>
  </w:style>
  <w:style w:type="paragraph" w:styleId="Heading4">
    <w:name w:val="heading 4"/>
    <w:basedOn w:val="Normal"/>
    <w:next w:val="Normal"/>
    <w:link w:val="Heading4Char"/>
    <w:uiPriority w:val="3"/>
    <w:qFormat/>
    <w:rsid w:val="00874FE7"/>
    <w:pPr>
      <w:jc w:val="center"/>
      <w:outlineLvl w:val="3"/>
    </w:pPr>
    <w:rPr>
      <w:rFonts w:asciiTheme="majorHAnsi" w:hAnsiTheme="majorHAnsi"/>
      <w:b/>
      <w:color w:val="476166" w:themeColor="accent1"/>
      <w:sz w:val="28"/>
      <w:szCs w:val="28"/>
    </w:rPr>
  </w:style>
  <w:style w:type="paragraph" w:styleId="Heading5">
    <w:name w:val="heading 5"/>
    <w:basedOn w:val="Normal"/>
    <w:next w:val="Normal"/>
    <w:link w:val="Heading5Char"/>
    <w:uiPriority w:val="4"/>
    <w:qFormat/>
    <w:rsid w:val="00874FE7"/>
    <w:pPr>
      <w:spacing w:before="240"/>
      <w:outlineLvl w:val="4"/>
    </w:pPr>
    <w:rPr>
      <w:rFonts w:asciiTheme="majorHAnsi" w:hAnsiTheme="majorHAnsi"/>
      <w:b/>
      <w:color w:val="476166"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DF198B"/>
    <w:rPr>
      <w:sz w:val="10"/>
    </w:rPr>
  </w:style>
  <w:style w:type="paragraph" w:styleId="BalloonText">
    <w:name w:val="Balloon Text"/>
    <w:basedOn w:val="Normal"/>
    <w:link w:val="BalloonTextChar"/>
    <w:uiPriority w:val="99"/>
    <w:semiHidden/>
    <w:rsid w:val="00DF198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74FE7"/>
    <w:rPr>
      <w:rFonts w:ascii="Times New Roman" w:hAnsi="Times New Roman" w:cs="Times New Roman"/>
      <w:sz w:val="18"/>
      <w:szCs w:val="18"/>
    </w:rPr>
  </w:style>
  <w:style w:type="table" w:styleId="TableGrid">
    <w:name w:val="Table Grid"/>
    <w:basedOn w:val="TableNormal"/>
    <w:uiPriority w:val="39"/>
    <w:rsid w:val="00DF19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74FE7"/>
    <w:rPr>
      <w:rFonts w:asciiTheme="majorHAnsi" w:hAnsiTheme="majorHAnsi"/>
      <w:b/>
      <w:color w:val="476166" w:themeColor="accent1"/>
      <w:sz w:val="52"/>
      <w:szCs w:val="52"/>
    </w:rPr>
  </w:style>
  <w:style w:type="character" w:customStyle="1" w:styleId="Heading2Char">
    <w:name w:val="Heading 2 Char"/>
    <w:basedOn w:val="DefaultParagraphFont"/>
    <w:link w:val="Heading2"/>
    <w:uiPriority w:val="1"/>
    <w:rsid w:val="00874FE7"/>
    <w:rPr>
      <w:b/>
      <w:sz w:val="48"/>
      <w:szCs w:val="48"/>
    </w:rPr>
  </w:style>
  <w:style w:type="character" w:customStyle="1" w:styleId="Heading3Char">
    <w:name w:val="Heading 3 Char"/>
    <w:basedOn w:val="DefaultParagraphFont"/>
    <w:link w:val="Heading3"/>
    <w:uiPriority w:val="2"/>
    <w:rsid w:val="00874FE7"/>
    <w:rPr>
      <w:sz w:val="36"/>
      <w:szCs w:val="36"/>
    </w:rPr>
  </w:style>
  <w:style w:type="character" w:customStyle="1" w:styleId="Heading4Char">
    <w:name w:val="Heading 4 Char"/>
    <w:basedOn w:val="DefaultParagraphFont"/>
    <w:link w:val="Heading4"/>
    <w:uiPriority w:val="3"/>
    <w:rsid w:val="00874FE7"/>
    <w:rPr>
      <w:rFonts w:asciiTheme="majorHAnsi" w:hAnsiTheme="majorHAnsi"/>
      <w:b/>
      <w:color w:val="476166" w:themeColor="accent1"/>
      <w:sz w:val="28"/>
      <w:szCs w:val="28"/>
    </w:rPr>
  </w:style>
  <w:style w:type="paragraph" w:customStyle="1" w:styleId="Text">
    <w:name w:val="Text"/>
    <w:basedOn w:val="Normal"/>
    <w:uiPriority w:val="5"/>
    <w:qFormat/>
    <w:rsid w:val="00874FE7"/>
    <w:rPr>
      <w:sz w:val="28"/>
      <w:szCs w:val="28"/>
    </w:rPr>
  </w:style>
  <w:style w:type="paragraph" w:styleId="Header">
    <w:name w:val="header"/>
    <w:basedOn w:val="Footer"/>
    <w:link w:val="HeaderChar"/>
    <w:uiPriority w:val="99"/>
    <w:semiHidden/>
    <w:rsid w:val="00E74B29"/>
    <w:rPr>
      <w:rFonts w:ascii="Georgia" w:hAnsi="Georgia"/>
    </w:rPr>
  </w:style>
  <w:style w:type="character" w:customStyle="1" w:styleId="HeaderChar">
    <w:name w:val="Header Char"/>
    <w:basedOn w:val="DefaultParagraphFont"/>
    <w:link w:val="Header"/>
    <w:uiPriority w:val="99"/>
    <w:semiHidden/>
    <w:rsid w:val="00874FE7"/>
    <w:rPr>
      <w:rFonts w:ascii="Georgia" w:hAnsi="Georgia"/>
    </w:rPr>
  </w:style>
  <w:style w:type="paragraph" w:styleId="Footer">
    <w:name w:val="footer"/>
    <w:basedOn w:val="Normal"/>
    <w:link w:val="FooterChar"/>
    <w:uiPriority w:val="99"/>
    <w:rsid w:val="006709F1"/>
    <w:pPr>
      <w:tabs>
        <w:tab w:val="center" w:pos="4680"/>
        <w:tab w:val="right" w:pos="9360"/>
      </w:tabs>
    </w:pPr>
    <w:rPr>
      <w:rFonts w:asciiTheme="majorHAnsi" w:hAnsiTheme="majorHAnsi"/>
      <w:b/>
      <w:color w:val="476166" w:themeColor="accent1"/>
    </w:rPr>
  </w:style>
  <w:style w:type="character" w:customStyle="1" w:styleId="FooterChar">
    <w:name w:val="Footer Char"/>
    <w:basedOn w:val="DefaultParagraphFont"/>
    <w:link w:val="Footer"/>
    <w:uiPriority w:val="99"/>
    <w:rsid w:val="006709F1"/>
    <w:rPr>
      <w:rFonts w:asciiTheme="majorHAnsi" w:hAnsiTheme="majorHAnsi"/>
      <w:b/>
      <w:color w:val="476166" w:themeColor="accent1"/>
    </w:rPr>
  </w:style>
  <w:style w:type="character" w:styleId="PageNumber">
    <w:name w:val="page number"/>
    <w:basedOn w:val="DefaultParagraphFont"/>
    <w:uiPriority w:val="99"/>
    <w:semiHidden/>
    <w:rsid w:val="00E74B29"/>
  </w:style>
  <w:style w:type="character" w:customStyle="1" w:styleId="Heading5Char">
    <w:name w:val="Heading 5 Char"/>
    <w:basedOn w:val="DefaultParagraphFont"/>
    <w:link w:val="Heading5"/>
    <w:uiPriority w:val="4"/>
    <w:rsid w:val="00874FE7"/>
    <w:rPr>
      <w:rFonts w:asciiTheme="majorHAnsi" w:hAnsiTheme="majorHAnsi"/>
      <w:b/>
      <w:color w:val="476166" w:themeColor="accent1"/>
      <w:sz w:val="28"/>
      <w:szCs w:val="28"/>
    </w:rPr>
  </w:style>
  <w:style w:type="paragraph" w:styleId="Quote">
    <w:name w:val="Quote"/>
    <w:basedOn w:val="Normal"/>
    <w:next w:val="Normal"/>
    <w:link w:val="QuoteChar"/>
    <w:uiPriority w:val="6"/>
    <w:qFormat/>
    <w:rsid w:val="00874FE7"/>
    <w:rPr>
      <w:color w:val="476166" w:themeColor="accent1"/>
      <w:sz w:val="96"/>
      <w:szCs w:val="96"/>
    </w:rPr>
  </w:style>
  <w:style w:type="character" w:customStyle="1" w:styleId="QuoteChar">
    <w:name w:val="Quote Char"/>
    <w:basedOn w:val="DefaultParagraphFont"/>
    <w:link w:val="Quote"/>
    <w:uiPriority w:val="6"/>
    <w:rsid w:val="00874FE7"/>
    <w:rPr>
      <w:color w:val="476166" w:themeColor="accent1"/>
      <w:sz w:val="96"/>
      <w:szCs w:val="96"/>
    </w:rPr>
  </w:style>
  <w:style w:type="character" w:styleId="PlaceholderText">
    <w:name w:val="Placeholder Text"/>
    <w:basedOn w:val="DefaultParagraphFont"/>
    <w:uiPriority w:val="99"/>
    <w:semiHidden/>
    <w:rsid w:val="00874FE7"/>
    <w:rPr>
      <w:color w:val="808080"/>
    </w:rPr>
  </w:style>
  <w:style w:type="paragraph" w:styleId="ListParagraph">
    <w:name w:val="List Paragraph"/>
    <w:basedOn w:val="Normal"/>
    <w:uiPriority w:val="34"/>
    <w:semiHidden/>
    <w:qFormat/>
    <w:rsid w:val="006B30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7007113">
      <w:bodyDiv w:val="1"/>
      <w:marLeft w:val="0"/>
      <w:marRight w:val="0"/>
      <w:marTop w:val="0"/>
      <w:marBottom w:val="0"/>
      <w:divBdr>
        <w:top w:val="none" w:sz="0" w:space="0" w:color="auto"/>
        <w:left w:val="none" w:sz="0" w:space="0" w:color="auto"/>
        <w:bottom w:val="none" w:sz="0" w:space="0" w:color="auto"/>
        <w:right w:val="none" w:sz="0" w:space="0" w:color="auto"/>
      </w:divBdr>
      <w:divsChild>
        <w:div w:id="1073359715">
          <w:marLeft w:val="0"/>
          <w:marRight w:val="0"/>
          <w:marTop w:val="0"/>
          <w:marBottom w:val="360"/>
          <w:divBdr>
            <w:top w:val="none" w:sz="0" w:space="0" w:color="auto"/>
            <w:left w:val="none" w:sz="0" w:space="0" w:color="auto"/>
            <w:bottom w:val="none" w:sz="0" w:space="0" w:color="auto"/>
            <w:right w:val="none" w:sz="0" w:space="0" w:color="auto"/>
          </w:divBdr>
          <w:divsChild>
            <w:div w:id="1190527681">
              <w:marLeft w:val="0"/>
              <w:marRight w:val="0"/>
              <w:marTop w:val="0"/>
              <w:marBottom w:val="0"/>
              <w:divBdr>
                <w:top w:val="none" w:sz="0" w:space="0" w:color="auto"/>
                <w:left w:val="none" w:sz="0" w:space="0" w:color="auto"/>
                <w:bottom w:val="none" w:sz="0" w:space="0" w:color="auto"/>
                <w:right w:val="none" w:sz="0" w:space="0" w:color="auto"/>
              </w:divBdr>
              <w:divsChild>
                <w:div w:id="530726788">
                  <w:marLeft w:val="0"/>
                  <w:marRight w:val="0"/>
                  <w:marTop w:val="0"/>
                  <w:marBottom w:val="0"/>
                  <w:divBdr>
                    <w:top w:val="none" w:sz="0" w:space="0" w:color="auto"/>
                    <w:left w:val="none" w:sz="0" w:space="0" w:color="auto"/>
                    <w:bottom w:val="none" w:sz="0" w:space="0" w:color="auto"/>
                    <w:right w:val="none" w:sz="0" w:space="0" w:color="auto"/>
                  </w:divBdr>
                  <w:divsChild>
                    <w:div w:id="1772162917">
                      <w:marLeft w:val="0"/>
                      <w:marRight w:val="0"/>
                      <w:marTop w:val="0"/>
                      <w:marBottom w:val="0"/>
                      <w:divBdr>
                        <w:top w:val="single" w:sz="6" w:space="18" w:color="E6EBEF"/>
                        <w:left w:val="single" w:sz="6" w:space="18" w:color="E6EBEF"/>
                        <w:bottom w:val="single" w:sz="6" w:space="18" w:color="E6EBEF"/>
                        <w:right w:val="single" w:sz="6" w:space="18" w:color="E6EBEF"/>
                      </w:divBdr>
                      <w:divsChild>
                        <w:div w:id="614143754">
                          <w:marLeft w:val="0"/>
                          <w:marRight w:val="0"/>
                          <w:marTop w:val="0"/>
                          <w:marBottom w:val="300"/>
                          <w:divBdr>
                            <w:top w:val="none" w:sz="0" w:space="0" w:color="auto"/>
                            <w:left w:val="none" w:sz="0" w:space="0" w:color="auto"/>
                            <w:bottom w:val="none" w:sz="0" w:space="0" w:color="auto"/>
                            <w:right w:val="none" w:sz="0" w:space="0" w:color="auto"/>
                          </w:divBdr>
                        </w:div>
                        <w:div w:id="1627085076">
                          <w:marLeft w:val="0"/>
                          <w:marRight w:val="0"/>
                          <w:marTop w:val="0"/>
                          <w:marBottom w:val="0"/>
                          <w:divBdr>
                            <w:top w:val="none" w:sz="0" w:space="0" w:color="auto"/>
                            <w:left w:val="none" w:sz="0" w:space="0" w:color="auto"/>
                            <w:bottom w:val="none" w:sz="0" w:space="0" w:color="auto"/>
                            <w:right w:val="none" w:sz="0" w:space="0" w:color="auto"/>
                          </w:divBdr>
                          <w:divsChild>
                            <w:div w:id="157964310">
                              <w:marLeft w:val="0"/>
                              <w:marRight w:val="0"/>
                              <w:marTop w:val="0"/>
                              <w:marBottom w:val="0"/>
                              <w:divBdr>
                                <w:top w:val="none" w:sz="0" w:space="0" w:color="auto"/>
                                <w:left w:val="none" w:sz="0" w:space="0" w:color="auto"/>
                                <w:bottom w:val="none" w:sz="0" w:space="0" w:color="auto"/>
                                <w:right w:val="none" w:sz="0" w:space="0" w:color="auto"/>
                              </w:divBdr>
                              <w:divsChild>
                                <w:div w:id="258221944">
                                  <w:marLeft w:val="0"/>
                                  <w:marRight w:val="0"/>
                                  <w:marTop w:val="0"/>
                                  <w:marBottom w:val="0"/>
                                  <w:divBdr>
                                    <w:top w:val="none" w:sz="0" w:space="0" w:color="auto"/>
                                    <w:left w:val="none" w:sz="0" w:space="0" w:color="auto"/>
                                    <w:bottom w:val="none" w:sz="0" w:space="0" w:color="auto"/>
                                    <w:right w:val="none" w:sz="0" w:space="0" w:color="auto"/>
                                  </w:divBdr>
                                  <w:divsChild>
                                    <w:div w:id="1385831409">
                                      <w:marLeft w:val="0"/>
                                      <w:marRight w:val="0"/>
                                      <w:marTop w:val="0"/>
                                      <w:marBottom w:val="0"/>
                                      <w:divBdr>
                                        <w:top w:val="none" w:sz="0" w:space="0" w:color="auto"/>
                                        <w:left w:val="none" w:sz="0" w:space="0" w:color="auto"/>
                                        <w:bottom w:val="none" w:sz="0" w:space="0" w:color="auto"/>
                                        <w:right w:val="none" w:sz="0" w:space="0" w:color="auto"/>
                                      </w:divBdr>
                                      <w:divsChild>
                                        <w:div w:id="1523128023">
                                          <w:marLeft w:val="0"/>
                                          <w:marRight w:val="0"/>
                                          <w:marTop w:val="0"/>
                                          <w:marBottom w:val="300"/>
                                          <w:divBdr>
                                            <w:top w:val="none" w:sz="0" w:space="0" w:color="auto"/>
                                            <w:left w:val="none" w:sz="0" w:space="0" w:color="auto"/>
                                            <w:bottom w:val="none" w:sz="0" w:space="0" w:color="auto"/>
                                            <w:right w:val="none" w:sz="0" w:space="0" w:color="auto"/>
                                          </w:divBdr>
                                        </w:div>
                                        <w:div w:id="1801025059">
                                          <w:marLeft w:val="0"/>
                                          <w:marRight w:val="0"/>
                                          <w:marTop w:val="0"/>
                                          <w:marBottom w:val="300"/>
                                          <w:divBdr>
                                            <w:top w:val="none" w:sz="0" w:space="0" w:color="auto"/>
                                            <w:left w:val="none" w:sz="0" w:space="0" w:color="auto"/>
                                            <w:bottom w:val="none" w:sz="0" w:space="0" w:color="auto"/>
                                            <w:right w:val="none" w:sz="0" w:space="0" w:color="auto"/>
                                          </w:divBdr>
                                          <w:divsChild>
                                            <w:div w:id="1539589541">
                                              <w:marLeft w:val="0"/>
                                              <w:marRight w:val="0"/>
                                              <w:marTop w:val="0"/>
                                              <w:marBottom w:val="0"/>
                                              <w:divBdr>
                                                <w:top w:val="none" w:sz="0" w:space="0" w:color="auto"/>
                                                <w:left w:val="none" w:sz="0" w:space="0" w:color="auto"/>
                                                <w:bottom w:val="none" w:sz="0" w:space="0" w:color="auto"/>
                                                <w:right w:val="none" w:sz="0" w:space="0" w:color="auto"/>
                                              </w:divBdr>
                                              <w:divsChild>
                                                <w:div w:id="88614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414611">
                                  <w:marLeft w:val="0"/>
                                  <w:marRight w:val="0"/>
                                  <w:marTop w:val="0"/>
                                  <w:marBottom w:val="0"/>
                                  <w:divBdr>
                                    <w:top w:val="none" w:sz="0" w:space="0" w:color="auto"/>
                                    <w:left w:val="none" w:sz="0" w:space="0" w:color="auto"/>
                                    <w:bottom w:val="none" w:sz="0" w:space="0" w:color="auto"/>
                                    <w:right w:val="none" w:sz="0" w:space="0" w:color="auto"/>
                                  </w:divBdr>
                                  <w:divsChild>
                                    <w:div w:id="1973443214">
                                      <w:marLeft w:val="0"/>
                                      <w:marRight w:val="0"/>
                                      <w:marTop w:val="0"/>
                                      <w:marBottom w:val="0"/>
                                      <w:divBdr>
                                        <w:top w:val="none" w:sz="0" w:space="0" w:color="auto"/>
                                        <w:left w:val="none" w:sz="0" w:space="0" w:color="auto"/>
                                        <w:bottom w:val="none" w:sz="0" w:space="0" w:color="auto"/>
                                        <w:right w:val="none" w:sz="0" w:space="0" w:color="auto"/>
                                      </w:divBdr>
                                      <w:divsChild>
                                        <w:div w:id="1153832309">
                                          <w:marLeft w:val="0"/>
                                          <w:marRight w:val="0"/>
                                          <w:marTop w:val="0"/>
                                          <w:marBottom w:val="0"/>
                                          <w:divBdr>
                                            <w:top w:val="none" w:sz="0" w:space="0" w:color="auto"/>
                                            <w:left w:val="none" w:sz="0" w:space="0" w:color="auto"/>
                                            <w:bottom w:val="none" w:sz="0" w:space="0" w:color="auto"/>
                                            <w:right w:val="none" w:sz="0" w:space="0" w:color="auto"/>
                                          </w:divBdr>
                                          <w:divsChild>
                                            <w:div w:id="1458529082">
                                              <w:marLeft w:val="0"/>
                                              <w:marRight w:val="0"/>
                                              <w:marTop w:val="0"/>
                                              <w:marBottom w:val="0"/>
                                              <w:divBdr>
                                                <w:top w:val="none" w:sz="0" w:space="0" w:color="auto"/>
                                                <w:left w:val="none" w:sz="0" w:space="0" w:color="auto"/>
                                                <w:bottom w:val="none" w:sz="0" w:space="0" w:color="auto"/>
                                                <w:right w:val="none" w:sz="0" w:space="0" w:color="auto"/>
                                              </w:divBdr>
                                            </w:div>
                                          </w:divsChild>
                                        </w:div>
                                        <w:div w:id="1347906580">
                                          <w:marLeft w:val="0"/>
                                          <w:marRight w:val="0"/>
                                          <w:marTop w:val="0"/>
                                          <w:marBottom w:val="0"/>
                                          <w:divBdr>
                                            <w:top w:val="none" w:sz="0" w:space="0" w:color="auto"/>
                                            <w:left w:val="none" w:sz="0" w:space="0" w:color="auto"/>
                                            <w:bottom w:val="none" w:sz="0" w:space="0" w:color="auto"/>
                                            <w:right w:val="none" w:sz="0" w:space="0" w:color="auto"/>
                                          </w:divBdr>
                                          <w:divsChild>
                                            <w:div w:id="82165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803593">
                                  <w:marLeft w:val="0"/>
                                  <w:marRight w:val="0"/>
                                  <w:marTop w:val="0"/>
                                  <w:marBottom w:val="0"/>
                                  <w:divBdr>
                                    <w:top w:val="none" w:sz="0" w:space="0" w:color="auto"/>
                                    <w:left w:val="none" w:sz="0" w:space="0" w:color="auto"/>
                                    <w:bottom w:val="none" w:sz="0" w:space="0" w:color="auto"/>
                                    <w:right w:val="none" w:sz="0" w:space="0" w:color="auto"/>
                                  </w:divBdr>
                                  <w:divsChild>
                                    <w:div w:id="1943798133">
                                      <w:marLeft w:val="0"/>
                                      <w:marRight w:val="0"/>
                                      <w:marTop w:val="0"/>
                                      <w:marBottom w:val="0"/>
                                      <w:divBdr>
                                        <w:top w:val="none" w:sz="0" w:space="0" w:color="auto"/>
                                        <w:left w:val="none" w:sz="0" w:space="0" w:color="auto"/>
                                        <w:bottom w:val="none" w:sz="0" w:space="0" w:color="auto"/>
                                        <w:right w:val="none" w:sz="0" w:space="0" w:color="auto"/>
                                      </w:divBdr>
                                      <w:divsChild>
                                        <w:div w:id="2018382726">
                                          <w:marLeft w:val="0"/>
                                          <w:marRight w:val="0"/>
                                          <w:marTop w:val="0"/>
                                          <w:marBottom w:val="0"/>
                                          <w:divBdr>
                                            <w:top w:val="none" w:sz="0" w:space="0" w:color="auto"/>
                                            <w:left w:val="none" w:sz="0" w:space="0" w:color="auto"/>
                                            <w:bottom w:val="none" w:sz="0" w:space="0" w:color="auto"/>
                                            <w:right w:val="none" w:sz="0" w:space="0" w:color="auto"/>
                                          </w:divBdr>
                                          <w:divsChild>
                                            <w:div w:id="1303655277">
                                              <w:marLeft w:val="0"/>
                                              <w:marRight w:val="0"/>
                                              <w:marTop w:val="0"/>
                                              <w:marBottom w:val="0"/>
                                              <w:divBdr>
                                                <w:top w:val="none" w:sz="0" w:space="0" w:color="auto"/>
                                                <w:left w:val="none" w:sz="0" w:space="0" w:color="auto"/>
                                                <w:bottom w:val="none" w:sz="0" w:space="0" w:color="auto"/>
                                                <w:right w:val="none" w:sz="0" w:space="0" w:color="auto"/>
                                              </w:divBdr>
                                            </w:div>
                                          </w:divsChild>
                                        </w:div>
                                        <w:div w:id="1568689127">
                                          <w:marLeft w:val="0"/>
                                          <w:marRight w:val="0"/>
                                          <w:marTop w:val="0"/>
                                          <w:marBottom w:val="0"/>
                                          <w:divBdr>
                                            <w:top w:val="none" w:sz="0" w:space="0" w:color="auto"/>
                                            <w:left w:val="none" w:sz="0" w:space="0" w:color="auto"/>
                                            <w:bottom w:val="none" w:sz="0" w:space="0" w:color="auto"/>
                                            <w:right w:val="none" w:sz="0" w:space="0" w:color="auto"/>
                                          </w:divBdr>
                                          <w:divsChild>
                                            <w:div w:id="11232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842770">
                                  <w:marLeft w:val="0"/>
                                  <w:marRight w:val="0"/>
                                  <w:marTop w:val="0"/>
                                  <w:marBottom w:val="0"/>
                                  <w:divBdr>
                                    <w:top w:val="none" w:sz="0" w:space="0" w:color="auto"/>
                                    <w:left w:val="none" w:sz="0" w:space="0" w:color="auto"/>
                                    <w:bottom w:val="none" w:sz="0" w:space="0" w:color="auto"/>
                                    <w:right w:val="none" w:sz="0" w:space="0" w:color="auto"/>
                                  </w:divBdr>
                                  <w:divsChild>
                                    <w:div w:id="164713615">
                                      <w:marLeft w:val="0"/>
                                      <w:marRight w:val="0"/>
                                      <w:marTop w:val="0"/>
                                      <w:marBottom w:val="0"/>
                                      <w:divBdr>
                                        <w:top w:val="none" w:sz="0" w:space="0" w:color="auto"/>
                                        <w:left w:val="none" w:sz="0" w:space="0" w:color="auto"/>
                                        <w:bottom w:val="none" w:sz="0" w:space="0" w:color="auto"/>
                                        <w:right w:val="none" w:sz="0" w:space="0" w:color="auto"/>
                                      </w:divBdr>
                                      <w:divsChild>
                                        <w:div w:id="1224025193">
                                          <w:marLeft w:val="0"/>
                                          <w:marRight w:val="0"/>
                                          <w:marTop w:val="0"/>
                                          <w:marBottom w:val="0"/>
                                          <w:divBdr>
                                            <w:top w:val="none" w:sz="0" w:space="0" w:color="auto"/>
                                            <w:left w:val="none" w:sz="0" w:space="0" w:color="auto"/>
                                            <w:bottom w:val="none" w:sz="0" w:space="0" w:color="auto"/>
                                            <w:right w:val="none" w:sz="0" w:space="0" w:color="auto"/>
                                          </w:divBdr>
                                          <w:divsChild>
                                            <w:div w:id="937835743">
                                              <w:marLeft w:val="0"/>
                                              <w:marRight w:val="0"/>
                                              <w:marTop w:val="0"/>
                                              <w:marBottom w:val="0"/>
                                              <w:divBdr>
                                                <w:top w:val="none" w:sz="0" w:space="0" w:color="auto"/>
                                                <w:left w:val="none" w:sz="0" w:space="0" w:color="auto"/>
                                                <w:bottom w:val="none" w:sz="0" w:space="0" w:color="auto"/>
                                                <w:right w:val="none" w:sz="0" w:space="0" w:color="auto"/>
                                              </w:divBdr>
                                            </w:div>
                                          </w:divsChild>
                                        </w:div>
                                        <w:div w:id="1611738078">
                                          <w:marLeft w:val="0"/>
                                          <w:marRight w:val="0"/>
                                          <w:marTop w:val="0"/>
                                          <w:marBottom w:val="0"/>
                                          <w:divBdr>
                                            <w:top w:val="none" w:sz="0" w:space="0" w:color="auto"/>
                                            <w:left w:val="none" w:sz="0" w:space="0" w:color="auto"/>
                                            <w:bottom w:val="none" w:sz="0" w:space="0" w:color="auto"/>
                                            <w:right w:val="none" w:sz="0" w:space="0" w:color="auto"/>
                                          </w:divBdr>
                                          <w:divsChild>
                                            <w:div w:id="148373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716510">
                                  <w:marLeft w:val="0"/>
                                  <w:marRight w:val="0"/>
                                  <w:marTop w:val="0"/>
                                  <w:marBottom w:val="0"/>
                                  <w:divBdr>
                                    <w:top w:val="none" w:sz="0" w:space="0" w:color="auto"/>
                                    <w:left w:val="none" w:sz="0" w:space="0" w:color="auto"/>
                                    <w:bottom w:val="none" w:sz="0" w:space="0" w:color="auto"/>
                                    <w:right w:val="none" w:sz="0" w:space="0" w:color="auto"/>
                                  </w:divBdr>
                                  <w:divsChild>
                                    <w:div w:id="287931168">
                                      <w:marLeft w:val="0"/>
                                      <w:marRight w:val="0"/>
                                      <w:marTop w:val="0"/>
                                      <w:marBottom w:val="0"/>
                                      <w:divBdr>
                                        <w:top w:val="none" w:sz="0" w:space="0" w:color="auto"/>
                                        <w:left w:val="none" w:sz="0" w:space="0" w:color="auto"/>
                                        <w:bottom w:val="none" w:sz="0" w:space="0" w:color="auto"/>
                                        <w:right w:val="none" w:sz="0" w:space="0" w:color="auto"/>
                                      </w:divBdr>
                                      <w:divsChild>
                                        <w:div w:id="1538278639">
                                          <w:marLeft w:val="0"/>
                                          <w:marRight w:val="0"/>
                                          <w:marTop w:val="0"/>
                                          <w:marBottom w:val="0"/>
                                          <w:divBdr>
                                            <w:top w:val="none" w:sz="0" w:space="0" w:color="auto"/>
                                            <w:left w:val="none" w:sz="0" w:space="0" w:color="auto"/>
                                            <w:bottom w:val="none" w:sz="0" w:space="0" w:color="auto"/>
                                            <w:right w:val="none" w:sz="0" w:space="0" w:color="auto"/>
                                          </w:divBdr>
                                          <w:divsChild>
                                            <w:div w:id="95642043">
                                              <w:marLeft w:val="0"/>
                                              <w:marRight w:val="0"/>
                                              <w:marTop w:val="0"/>
                                              <w:marBottom w:val="0"/>
                                              <w:divBdr>
                                                <w:top w:val="none" w:sz="0" w:space="0" w:color="auto"/>
                                                <w:left w:val="none" w:sz="0" w:space="0" w:color="auto"/>
                                                <w:bottom w:val="none" w:sz="0" w:space="0" w:color="auto"/>
                                                <w:right w:val="none" w:sz="0" w:space="0" w:color="auto"/>
                                              </w:divBdr>
                                            </w:div>
                                          </w:divsChild>
                                        </w:div>
                                        <w:div w:id="1064986511">
                                          <w:marLeft w:val="0"/>
                                          <w:marRight w:val="0"/>
                                          <w:marTop w:val="0"/>
                                          <w:marBottom w:val="0"/>
                                          <w:divBdr>
                                            <w:top w:val="none" w:sz="0" w:space="0" w:color="auto"/>
                                            <w:left w:val="none" w:sz="0" w:space="0" w:color="auto"/>
                                            <w:bottom w:val="none" w:sz="0" w:space="0" w:color="auto"/>
                                            <w:right w:val="none" w:sz="0" w:space="0" w:color="auto"/>
                                          </w:divBdr>
                                          <w:divsChild>
                                            <w:div w:id="43031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233119">
                                  <w:marLeft w:val="0"/>
                                  <w:marRight w:val="0"/>
                                  <w:marTop w:val="0"/>
                                  <w:marBottom w:val="0"/>
                                  <w:divBdr>
                                    <w:top w:val="none" w:sz="0" w:space="0" w:color="auto"/>
                                    <w:left w:val="none" w:sz="0" w:space="0" w:color="auto"/>
                                    <w:bottom w:val="none" w:sz="0" w:space="0" w:color="auto"/>
                                    <w:right w:val="none" w:sz="0" w:space="0" w:color="auto"/>
                                  </w:divBdr>
                                  <w:divsChild>
                                    <w:div w:id="829174021">
                                      <w:marLeft w:val="0"/>
                                      <w:marRight w:val="0"/>
                                      <w:marTop w:val="0"/>
                                      <w:marBottom w:val="0"/>
                                      <w:divBdr>
                                        <w:top w:val="none" w:sz="0" w:space="0" w:color="auto"/>
                                        <w:left w:val="none" w:sz="0" w:space="0" w:color="auto"/>
                                        <w:bottom w:val="none" w:sz="0" w:space="0" w:color="auto"/>
                                        <w:right w:val="none" w:sz="0" w:space="0" w:color="auto"/>
                                      </w:divBdr>
                                      <w:divsChild>
                                        <w:div w:id="380636505">
                                          <w:marLeft w:val="0"/>
                                          <w:marRight w:val="0"/>
                                          <w:marTop w:val="0"/>
                                          <w:marBottom w:val="0"/>
                                          <w:divBdr>
                                            <w:top w:val="none" w:sz="0" w:space="0" w:color="auto"/>
                                            <w:left w:val="none" w:sz="0" w:space="0" w:color="auto"/>
                                            <w:bottom w:val="none" w:sz="0" w:space="0" w:color="auto"/>
                                            <w:right w:val="none" w:sz="0" w:space="0" w:color="auto"/>
                                          </w:divBdr>
                                          <w:divsChild>
                                            <w:div w:id="1610891432">
                                              <w:marLeft w:val="0"/>
                                              <w:marRight w:val="0"/>
                                              <w:marTop w:val="0"/>
                                              <w:marBottom w:val="0"/>
                                              <w:divBdr>
                                                <w:top w:val="none" w:sz="0" w:space="0" w:color="auto"/>
                                                <w:left w:val="none" w:sz="0" w:space="0" w:color="auto"/>
                                                <w:bottom w:val="none" w:sz="0" w:space="0" w:color="auto"/>
                                                <w:right w:val="none" w:sz="0" w:space="0" w:color="auto"/>
                                              </w:divBdr>
                                            </w:div>
                                          </w:divsChild>
                                        </w:div>
                                        <w:div w:id="1572035605">
                                          <w:marLeft w:val="0"/>
                                          <w:marRight w:val="0"/>
                                          <w:marTop w:val="0"/>
                                          <w:marBottom w:val="0"/>
                                          <w:divBdr>
                                            <w:top w:val="none" w:sz="0" w:space="0" w:color="auto"/>
                                            <w:left w:val="none" w:sz="0" w:space="0" w:color="auto"/>
                                            <w:bottom w:val="none" w:sz="0" w:space="0" w:color="auto"/>
                                            <w:right w:val="none" w:sz="0" w:space="0" w:color="auto"/>
                                          </w:divBdr>
                                          <w:divsChild>
                                            <w:div w:id="210364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84632">
                                  <w:marLeft w:val="0"/>
                                  <w:marRight w:val="0"/>
                                  <w:marTop w:val="0"/>
                                  <w:marBottom w:val="0"/>
                                  <w:divBdr>
                                    <w:top w:val="none" w:sz="0" w:space="0" w:color="auto"/>
                                    <w:left w:val="none" w:sz="0" w:space="0" w:color="auto"/>
                                    <w:bottom w:val="none" w:sz="0" w:space="0" w:color="auto"/>
                                    <w:right w:val="none" w:sz="0" w:space="0" w:color="auto"/>
                                  </w:divBdr>
                                  <w:divsChild>
                                    <w:div w:id="1552762648">
                                      <w:marLeft w:val="0"/>
                                      <w:marRight w:val="0"/>
                                      <w:marTop w:val="0"/>
                                      <w:marBottom w:val="0"/>
                                      <w:divBdr>
                                        <w:top w:val="none" w:sz="0" w:space="0" w:color="auto"/>
                                        <w:left w:val="none" w:sz="0" w:space="0" w:color="auto"/>
                                        <w:bottom w:val="none" w:sz="0" w:space="0" w:color="auto"/>
                                        <w:right w:val="none" w:sz="0" w:space="0" w:color="auto"/>
                                      </w:divBdr>
                                      <w:divsChild>
                                        <w:div w:id="1174800918">
                                          <w:marLeft w:val="0"/>
                                          <w:marRight w:val="0"/>
                                          <w:marTop w:val="0"/>
                                          <w:marBottom w:val="0"/>
                                          <w:divBdr>
                                            <w:top w:val="none" w:sz="0" w:space="0" w:color="auto"/>
                                            <w:left w:val="none" w:sz="0" w:space="0" w:color="auto"/>
                                            <w:bottom w:val="none" w:sz="0" w:space="0" w:color="auto"/>
                                            <w:right w:val="none" w:sz="0" w:space="0" w:color="auto"/>
                                          </w:divBdr>
                                          <w:divsChild>
                                            <w:div w:id="1729452780">
                                              <w:marLeft w:val="0"/>
                                              <w:marRight w:val="0"/>
                                              <w:marTop w:val="0"/>
                                              <w:marBottom w:val="0"/>
                                              <w:divBdr>
                                                <w:top w:val="none" w:sz="0" w:space="0" w:color="auto"/>
                                                <w:left w:val="none" w:sz="0" w:space="0" w:color="auto"/>
                                                <w:bottom w:val="none" w:sz="0" w:space="0" w:color="auto"/>
                                                <w:right w:val="none" w:sz="0" w:space="0" w:color="auto"/>
                                              </w:divBdr>
                                            </w:div>
                                          </w:divsChild>
                                        </w:div>
                                        <w:div w:id="244530536">
                                          <w:marLeft w:val="0"/>
                                          <w:marRight w:val="0"/>
                                          <w:marTop w:val="0"/>
                                          <w:marBottom w:val="0"/>
                                          <w:divBdr>
                                            <w:top w:val="none" w:sz="0" w:space="0" w:color="auto"/>
                                            <w:left w:val="none" w:sz="0" w:space="0" w:color="auto"/>
                                            <w:bottom w:val="none" w:sz="0" w:space="0" w:color="auto"/>
                                            <w:right w:val="none" w:sz="0" w:space="0" w:color="auto"/>
                                          </w:divBdr>
                                          <w:divsChild>
                                            <w:div w:id="208333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332208">
          <w:marLeft w:val="0"/>
          <w:marRight w:val="0"/>
          <w:marTop w:val="0"/>
          <w:marBottom w:val="360"/>
          <w:divBdr>
            <w:top w:val="single" w:sz="6" w:space="0" w:color="E6EBEF"/>
            <w:left w:val="single" w:sz="6" w:space="0" w:color="E6EBEF"/>
            <w:bottom w:val="single" w:sz="6" w:space="0" w:color="E6EBEF"/>
            <w:right w:val="single" w:sz="6" w:space="0" w:color="E6EBEF"/>
          </w:divBdr>
          <w:divsChild>
            <w:div w:id="1670324873">
              <w:marLeft w:val="0"/>
              <w:marRight w:val="0"/>
              <w:marTop w:val="0"/>
              <w:marBottom w:val="0"/>
              <w:divBdr>
                <w:top w:val="none" w:sz="0" w:space="0" w:color="auto"/>
                <w:left w:val="none" w:sz="0" w:space="0" w:color="auto"/>
                <w:bottom w:val="none" w:sz="0" w:space="0" w:color="auto"/>
                <w:right w:val="none" w:sz="0" w:space="0" w:color="auto"/>
              </w:divBdr>
              <w:divsChild>
                <w:div w:id="32703474">
                  <w:marLeft w:val="0"/>
                  <w:marRight w:val="0"/>
                  <w:marTop w:val="0"/>
                  <w:marBottom w:val="0"/>
                  <w:divBdr>
                    <w:top w:val="none" w:sz="0" w:space="0" w:color="auto"/>
                    <w:left w:val="none" w:sz="0" w:space="0" w:color="auto"/>
                    <w:bottom w:val="none" w:sz="0" w:space="0" w:color="auto"/>
                    <w:right w:val="none" w:sz="0" w:space="0" w:color="auto"/>
                  </w:divBdr>
                  <w:divsChild>
                    <w:div w:id="1041246091">
                      <w:marLeft w:val="0"/>
                      <w:marRight w:val="0"/>
                      <w:marTop w:val="0"/>
                      <w:marBottom w:val="0"/>
                      <w:divBdr>
                        <w:top w:val="none" w:sz="0" w:space="0" w:color="auto"/>
                        <w:left w:val="none" w:sz="0" w:space="0" w:color="auto"/>
                        <w:bottom w:val="none" w:sz="0" w:space="0" w:color="auto"/>
                        <w:right w:val="none" w:sz="0" w:space="0" w:color="auto"/>
                      </w:divBdr>
                      <w:divsChild>
                        <w:div w:id="341276598">
                          <w:marLeft w:val="0"/>
                          <w:marRight w:val="0"/>
                          <w:marTop w:val="0"/>
                          <w:marBottom w:val="0"/>
                          <w:divBdr>
                            <w:top w:val="none" w:sz="0" w:space="0" w:color="auto"/>
                            <w:left w:val="none" w:sz="0" w:space="0" w:color="auto"/>
                            <w:bottom w:val="none" w:sz="0" w:space="0" w:color="auto"/>
                            <w:right w:val="none" w:sz="0" w:space="0" w:color="auto"/>
                          </w:divBdr>
                        </w:div>
                      </w:divsChild>
                    </w:div>
                    <w:div w:id="955217621">
                      <w:marLeft w:val="0"/>
                      <w:marRight w:val="0"/>
                      <w:marTop w:val="0"/>
                      <w:marBottom w:val="0"/>
                      <w:divBdr>
                        <w:top w:val="none" w:sz="0" w:space="0" w:color="auto"/>
                        <w:left w:val="none" w:sz="0" w:space="0" w:color="auto"/>
                        <w:bottom w:val="none" w:sz="0" w:space="0" w:color="auto"/>
                        <w:right w:val="none" w:sz="0" w:space="0" w:color="auto"/>
                      </w:divBdr>
                      <w:divsChild>
                        <w:div w:id="481578354">
                          <w:marLeft w:val="0"/>
                          <w:marRight w:val="0"/>
                          <w:marTop w:val="0"/>
                          <w:marBottom w:val="0"/>
                          <w:divBdr>
                            <w:top w:val="none" w:sz="0" w:space="0" w:color="auto"/>
                            <w:left w:val="none" w:sz="0" w:space="0" w:color="auto"/>
                            <w:bottom w:val="none" w:sz="0" w:space="0" w:color="auto"/>
                            <w:right w:val="none" w:sz="0" w:space="0" w:color="auto"/>
                          </w:divBdr>
                        </w:div>
                      </w:divsChild>
                    </w:div>
                    <w:div w:id="1207716806">
                      <w:marLeft w:val="0"/>
                      <w:marRight w:val="0"/>
                      <w:marTop w:val="0"/>
                      <w:marBottom w:val="0"/>
                      <w:divBdr>
                        <w:top w:val="none" w:sz="0" w:space="0" w:color="auto"/>
                        <w:left w:val="none" w:sz="0" w:space="0" w:color="auto"/>
                        <w:bottom w:val="none" w:sz="0" w:space="0" w:color="auto"/>
                        <w:right w:val="none" w:sz="0" w:space="0" w:color="auto"/>
                      </w:divBdr>
                      <w:divsChild>
                        <w:div w:id="1848209925">
                          <w:marLeft w:val="0"/>
                          <w:marRight w:val="0"/>
                          <w:marTop w:val="0"/>
                          <w:marBottom w:val="0"/>
                          <w:divBdr>
                            <w:top w:val="none" w:sz="0" w:space="0" w:color="auto"/>
                            <w:left w:val="none" w:sz="0" w:space="0" w:color="auto"/>
                            <w:bottom w:val="none" w:sz="0" w:space="0" w:color="auto"/>
                            <w:right w:val="none" w:sz="0" w:space="0" w:color="auto"/>
                          </w:divBdr>
                        </w:div>
                      </w:divsChild>
                    </w:div>
                    <w:div w:id="1665667573">
                      <w:marLeft w:val="0"/>
                      <w:marRight w:val="0"/>
                      <w:marTop w:val="0"/>
                      <w:marBottom w:val="0"/>
                      <w:divBdr>
                        <w:top w:val="none" w:sz="0" w:space="0" w:color="auto"/>
                        <w:left w:val="none" w:sz="0" w:space="0" w:color="auto"/>
                        <w:bottom w:val="none" w:sz="0" w:space="0" w:color="auto"/>
                        <w:right w:val="none" w:sz="0" w:space="0" w:color="auto"/>
                      </w:divBdr>
                      <w:divsChild>
                        <w:div w:id="2074816741">
                          <w:marLeft w:val="0"/>
                          <w:marRight w:val="0"/>
                          <w:marTop w:val="0"/>
                          <w:marBottom w:val="0"/>
                          <w:divBdr>
                            <w:top w:val="none" w:sz="0" w:space="0" w:color="auto"/>
                            <w:left w:val="none" w:sz="0" w:space="0" w:color="auto"/>
                            <w:bottom w:val="none" w:sz="0" w:space="0" w:color="auto"/>
                            <w:right w:val="none" w:sz="0" w:space="0" w:color="auto"/>
                          </w:divBdr>
                        </w:div>
                      </w:divsChild>
                    </w:div>
                    <w:div w:id="1310670970">
                      <w:marLeft w:val="0"/>
                      <w:marRight w:val="0"/>
                      <w:marTop w:val="0"/>
                      <w:marBottom w:val="0"/>
                      <w:divBdr>
                        <w:top w:val="none" w:sz="0" w:space="0" w:color="auto"/>
                        <w:left w:val="none" w:sz="0" w:space="0" w:color="auto"/>
                        <w:bottom w:val="none" w:sz="0" w:space="0" w:color="auto"/>
                        <w:right w:val="none" w:sz="0" w:space="0" w:color="auto"/>
                      </w:divBdr>
                      <w:divsChild>
                        <w:div w:id="1939176332">
                          <w:marLeft w:val="0"/>
                          <w:marRight w:val="0"/>
                          <w:marTop w:val="0"/>
                          <w:marBottom w:val="0"/>
                          <w:divBdr>
                            <w:top w:val="none" w:sz="0" w:space="0" w:color="auto"/>
                            <w:left w:val="none" w:sz="0" w:space="0" w:color="auto"/>
                            <w:bottom w:val="none" w:sz="0" w:space="0" w:color="auto"/>
                            <w:right w:val="none" w:sz="0" w:space="0" w:color="auto"/>
                          </w:divBdr>
                        </w:div>
                      </w:divsChild>
                    </w:div>
                    <w:div w:id="1505129418">
                      <w:marLeft w:val="0"/>
                      <w:marRight w:val="0"/>
                      <w:marTop w:val="0"/>
                      <w:marBottom w:val="0"/>
                      <w:divBdr>
                        <w:top w:val="none" w:sz="0" w:space="0" w:color="auto"/>
                        <w:left w:val="none" w:sz="0" w:space="0" w:color="auto"/>
                        <w:bottom w:val="none" w:sz="0" w:space="0" w:color="auto"/>
                        <w:right w:val="none" w:sz="0" w:space="0" w:color="auto"/>
                      </w:divBdr>
                      <w:divsChild>
                        <w:div w:id="477040882">
                          <w:marLeft w:val="0"/>
                          <w:marRight w:val="0"/>
                          <w:marTop w:val="0"/>
                          <w:marBottom w:val="0"/>
                          <w:divBdr>
                            <w:top w:val="none" w:sz="0" w:space="0" w:color="auto"/>
                            <w:left w:val="none" w:sz="0" w:space="0" w:color="auto"/>
                            <w:bottom w:val="none" w:sz="0" w:space="0" w:color="auto"/>
                            <w:right w:val="none" w:sz="0" w:space="0" w:color="auto"/>
                          </w:divBdr>
                        </w:div>
                        <w:div w:id="353729620">
                          <w:marLeft w:val="0"/>
                          <w:marRight w:val="0"/>
                          <w:marTop w:val="0"/>
                          <w:marBottom w:val="0"/>
                          <w:divBdr>
                            <w:top w:val="none" w:sz="0" w:space="0" w:color="auto"/>
                            <w:left w:val="none" w:sz="0" w:space="0" w:color="auto"/>
                            <w:bottom w:val="none" w:sz="0" w:space="0" w:color="auto"/>
                            <w:right w:val="none" w:sz="0" w:space="0" w:color="auto"/>
                          </w:divBdr>
                        </w:div>
                      </w:divsChild>
                    </w:div>
                    <w:div w:id="496967488">
                      <w:marLeft w:val="0"/>
                      <w:marRight w:val="0"/>
                      <w:marTop w:val="0"/>
                      <w:marBottom w:val="0"/>
                      <w:divBdr>
                        <w:top w:val="none" w:sz="0" w:space="0" w:color="auto"/>
                        <w:left w:val="none" w:sz="0" w:space="0" w:color="auto"/>
                        <w:bottom w:val="none" w:sz="0" w:space="0" w:color="auto"/>
                        <w:right w:val="none" w:sz="0" w:space="0" w:color="auto"/>
                      </w:divBdr>
                      <w:divsChild>
                        <w:div w:id="1092555338">
                          <w:marLeft w:val="0"/>
                          <w:marRight w:val="0"/>
                          <w:marTop w:val="0"/>
                          <w:marBottom w:val="0"/>
                          <w:divBdr>
                            <w:top w:val="none" w:sz="0" w:space="0" w:color="auto"/>
                            <w:left w:val="none" w:sz="0" w:space="0" w:color="auto"/>
                            <w:bottom w:val="none" w:sz="0" w:space="0" w:color="auto"/>
                            <w:right w:val="none" w:sz="0" w:space="0" w:color="auto"/>
                          </w:divBdr>
                        </w:div>
                      </w:divsChild>
                    </w:div>
                    <w:div w:id="2133284523">
                      <w:marLeft w:val="0"/>
                      <w:marRight w:val="0"/>
                      <w:marTop w:val="0"/>
                      <w:marBottom w:val="0"/>
                      <w:divBdr>
                        <w:top w:val="none" w:sz="0" w:space="0" w:color="auto"/>
                        <w:left w:val="none" w:sz="0" w:space="0" w:color="auto"/>
                        <w:bottom w:val="none" w:sz="0" w:space="0" w:color="auto"/>
                        <w:right w:val="none" w:sz="0" w:space="0" w:color="auto"/>
                      </w:divBdr>
                      <w:divsChild>
                        <w:div w:id="2088379581">
                          <w:marLeft w:val="0"/>
                          <w:marRight w:val="0"/>
                          <w:marTop w:val="0"/>
                          <w:marBottom w:val="0"/>
                          <w:divBdr>
                            <w:top w:val="none" w:sz="0" w:space="0" w:color="auto"/>
                            <w:left w:val="none" w:sz="0" w:space="0" w:color="auto"/>
                            <w:bottom w:val="none" w:sz="0" w:space="0" w:color="auto"/>
                            <w:right w:val="none" w:sz="0" w:space="0" w:color="auto"/>
                          </w:divBdr>
                        </w:div>
                      </w:divsChild>
                    </w:div>
                    <w:div w:id="950287217">
                      <w:marLeft w:val="0"/>
                      <w:marRight w:val="0"/>
                      <w:marTop w:val="0"/>
                      <w:marBottom w:val="0"/>
                      <w:divBdr>
                        <w:top w:val="none" w:sz="0" w:space="0" w:color="auto"/>
                        <w:left w:val="none" w:sz="0" w:space="0" w:color="auto"/>
                        <w:bottom w:val="none" w:sz="0" w:space="0" w:color="auto"/>
                        <w:right w:val="none" w:sz="0" w:space="0" w:color="auto"/>
                      </w:divBdr>
                      <w:divsChild>
                        <w:div w:id="39984311">
                          <w:marLeft w:val="0"/>
                          <w:marRight w:val="0"/>
                          <w:marTop w:val="0"/>
                          <w:marBottom w:val="0"/>
                          <w:divBdr>
                            <w:top w:val="none" w:sz="0" w:space="0" w:color="auto"/>
                            <w:left w:val="none" w:sz="0" w:space="0" w:color="auto"/>
                            <w:bottom w:val="none" w:sz="0" w:space="0" w:color="auto"/>
                            <w:right w:val="none" w:sz="0" w:space="0" w:color="auto"/>
                          </w:divBdr>
                        </w:div>
                      </w:divsChild>
                    </w:div>
                    <w:div w:id="874462010">
                      <w:marLeft w:val="0"/>
                      <w:marRight w:val="0"/>
                      <w:marTop w:val="0"/>
                      <w:marBottom w:val="0"/>
                      <w:divBdr>
                        <w:top w:val="none" w:sz="0" w:space="0" w:color="auto"/>
                        <w:left w:val="none" w:sz="0" w:space="0" w:color="auto"/>
                        <w:bottom w:val="none" w:sz="0" w:space="0" w:color="auto"/>
                        <w:right w:val="none" w:sz="0" w:space="0" w:color="auto"/>
                      </w:divBdr>
                      <w:divsChild>
                        <w:div w:id="2015454782">
                          <w:marLeft w:val="0"/>
                          <w:marRight w:val="0"/>
                          <w:marTop w:val="0"/>
                          <w:marBottom w:val="0"/>
                          <w:divBdr>
                            <w:top w:val="none" w:sz="0" w:space="0" w:color="auto"/>
                            <w:left w:val="none" w:sz="0" w:space="0" w:color="auto"/>
                            <w:bottom w:val="none" w:sz="0" w:space="0" w:color="auto"/>
                            <w:right w:val="none" w:sz="0" w:space="0" w:color="auto"/>
                          </w:divBdr>
                        </w:div>
                        <w:div w:id="162937701">
                          <w:marLeft w:val="0"/>
                          <w:marRight w:val="0"/>
                          <w:marTop w:val="0"/>
                          <w:marBottom w:val="0"/>
                          <w:divBdr>
                            <w:top w:val="none" w:sz="0" w:space="0" w:color="auto"/>
                            <w:left w:val="none" w:sz="0" w:space="0" w:color="auto"/>
                            <w:bottom w:val="none" w:sz="0" w:space="0" w:color="auto"/>
                            <w:right w:val="none" w:sz="0" w:space="0" w:color="auto"/>
                          </w:divBdr>
                        </w:div>
                      </w:divsChild>
                    </w:div>
                    <w:div w:id="397172392">
                      <w:marLeft w:val="0"/>
                      <w:marRight w:val="0"/>
                      <w:marTop w:val="0"/>
                      <w:marBottom w:val="0"/>
                      <w:divBdr>
                        <w:top w:val="none" w:sz="0" w:space="0" w:color="auto"/>
                        <w:left w:val="none" w:sz="0" w:space="0" w:color="auto"/>
                        <w:bottom w:val="none" w:sz="0" w:space="0" w:color="auto"/>
                        <w:right w:val="none" w:sz="0" w:space="0" w:color="auto"/>
                      </w:divBdr>
                      <w:divsChild>
                        <w:div w:id="783884684">
                          <w:marLeft w:val="0"/>
                          <w:marRight w:val="0"/>
                          <w:marTop w:val="0"/>
                          <w:marBottom w:val="0"/>
                          <w:divBdr>
                            <w:top w:val="none" w:sz="0" w:space="0" w:color="auto"/>
                            <w:left w:val="none" w:sz="0" w:space="0" w:color="auto"/>
                            <w:bottom w:val="none" w:sz="0" w:space="0" w:color="auto"/>
                            <w:right w:val="none" w:sz="0" w:space="0" w:color="auto"/>
                          </w:divBdr>
                        </w:div>
                      </w:divsChild>
                    </w:div>
                    <w:div w:id="1222790678">
                      <w:marLeft w:val="0"/>
                      <w:marRight w:val="0"/>
                      <w:marTop w:val="0"/>
                      <w:marBottom w:val="0"/>
                      <w:divBdr>
                        <w:top w:val="none" w:sz="0" w:space="0" w:color="auto"/>
                        <w:left w:val="none" w:sz="0" w:space="0" w:color="auto"/>
                        <w:bottom w:val="none" w:sz="0" w:space="0" w:color="auto"/>
                        <w:right w:val="none" w:sz="0" w:space="0" w:color="auto"/>
                      </w:divBdr>
                      <w:divsChild>
                        <w:div w:id="1904368992">
                          <w:marLeft w:val="0"/>
                          <w:marRight w:val="0"/>
                          <w:marTop w:val="0"/>
                          <w:marBottom w:val="0"/>
                          <w:divBdr>
                            <w:top w:val="none" w:sz="0" w:space="0" w:color="auto"/>
                            <w:left w:val="none" w:sz="0" w:space="0" w:color="auto"/>
                            <w:bottom w:val="none" w:sz="0" w:space="0" w:color="auto"/>
                            <w:right w:val="none" w:sz="0" w:space="0" w:color="auto"/>
                          </w:divBdr>
                        </w:div>
                      </w:divsChild>
                    </w:div>
                    <w:div w:id="1594051011">
                      <w:marLeft w:val="0"/>
                      <w:marRight w:val="0"/>
                      <w:marTop w:val="0"/>
                      <w:marBottom w:val="0"/>
                      <w:divBdr>
                        <w:top w:val="none" w:sz="0" w:space="0" w:color="auto"/>
                        <w:left w:val="none" w:sz="0" w:space="0" w:color="auto"/>
                        <w:bottom w:val="none" w:sz="0" w:space="0" w:color="auto"/>
                        <w:right w:val="none" w:sz="0" w:space="0" w:color="auto"/>
                      </w:divBdr>
                      <w:divsChild>
                        <w:div w:id="1260676275">
                          <w:marLeft w:val="0"/>
                          <w:marRight w:val="0"/>
                          <w:marTop w:val="0"/>
                          <w:marBottom w:val="0"/>
                          <w:divBdr>
                            <w:top w:val="none" w:sz="0" w:space="0" w:color="auto"/>
                            <w:left w:val="none" w:sz="0" w:space="0" w:color="auto"/>
                            <w:bottom w:val="none" w:sz="0" w:space="0" w:color="auto"/>
                            <w:right w:val="none" w:sz="0" w:space="0" w:color="auto"/>
                          </w:divBdr>
                        </w:div>
                        <w:div w:id="1144272755">
                          <w:marLeft w:val="0"/>
                          <w:marRight w:val="0"/>
                          <w:marTop w:val="0"/>
                          <w:marBottom w:val="0"/>
                          <w:divBdr>
                            <w:top w:val="none" w:sz="0" w:space="0" w:color="auto"/>
                            <w:left w:val="none" w:sz="0" w:space="0" w:color="auto"/>
                            <w:bottom w:val="none" w:sz="0" w:space="0" w:color="auto"/>
                            <w:right w:val="none" w:sz="0" w:space="0" w:color="auto"/>
                          </w:divBdr>
                        </w:div>
                      </w:divsChild>
                    </w:div>
                    <w:div w:id="383674551">
                      <w:marLeft w:val="0"/>
                      <w:marRight w:val="0"/>
                      <w:marTop w:val="0"/>
                      <w:marBottom w:val="0"/>
                      <w:divBdr>
                        <w:top w:val="none" w:sz="0" w:space="0" w:color="auto"/>
                        <w:left w:val="none" w:sz="0" w:space="0" w:color="auto"/>
                        <w:bottom w:val="none" w:sz="0" w:space="0" w:color="auto"/>
                        <w:right w:val="none" w:sz="0" w:space="0" w:color="auto"/>
                      </w:divBdr>
                      <w:divsChild>
                        <w:div w:id="1221793724">
                          <w:marLeft w:val="0"/>
                          <w:marRight w:val="0"/>
                          <w:marTop w:val="0"/>
                          <w:marBottom w:val="0"/>
                          <w:divBdr>
                            <w:top w:val="none" w:sz="0" w:space="0" w:color="auto"/>
                            <w:left w:val="none" w:sz="0" w:space="0" w:color="auto"/>
                            <w:bottom w:val="none" w:sz="0" w:space="0" w:color="auto"/>
                            <w:right w:val="none" w:sz="0" w:space="0" w:color="auto"/>
                          </w:divBdr>
                        </w:div>
                      </w:divsChild>
                    </w:div>
                    <w:div w:id="1121068805">
                      <w:marLeft w:val="0"/>
                      <w:marRight w:val="0"/>
                      <w:marTop w:val="0"/>
                      <w:marBottom w:val="0"/>
                      <w:divBdr>
                        <w:top w:val="none" w:sz="0" w:space="0" w:color="auto"/>
                        <w:left w:val="none" w:sz="0" w:space="0" w:color="auto"/>
                        <w:bottom w:val="none" w:sz="0" w:space="0" w:color="auto"/>
                        <w:right w:val="none" w:sz="0" w:space="0" w:color="auto"/>
                      </w:divBdr>
                      <w:divsChild>
                        <w:div w:id="1377701067">
                          <w:marLeft w:val="0"/>
                          <w:marRight w:val="0"/>
                          <w:marTop w:val="0"/>
                          <w:marBottom w:val="0"/>
                          <w:divBdr>
                            <w:top w:val="none" w:sz="0" w:space="0" w:color="auto"/>
                            <w:left w:val="none" w:sz="0" w:space="0" w:color="auto"/>
                            <w:bottom w:val="none" w:sz="0" w:space="0" w:color="auto"/>
                            <w:right w:val="none" w:sz="0" w:space="0" w:color="auto"/>
                          </w:divBdr>
                        </w:div>
                      </w:divsChild>
                    </w:div>
                    <w:div w:id="1361206412">
                      <w:marLeft w:val="0"/>
                      <w:marRight w:val="0"/>
                      <w:marTop w:val="0"/>
                      <w:marBottom w:val="0"/>
                      <w:divBdr>
                        <w:top w:val="none" w:sz="0" w:space="0" w:color="auto"/>
                        <w:left w:val="none" w:sz="0" w:space="0" w:color="auto"/>
                        <w:bottom w:val="none" w:sz="0" w:space="0" w:color="auto"/>
                        <w:right w:val="none" w:sz="0" w:space="0" w:color="auto"/>
                      </w:divBdr>
                      <w:divsChild>
                        <w:div w:id="230433903">
                          <w:marLeft w:val="0"/>
                          <w:marRight w:val="0"/>
                          <w:marTop w:val="0"/>
                          <w:marBottom w:val="0"/>
                          <w:divBdr>
                            <w:top w:val="none" w:sz="0" w:space="0" w:color="auto"/>
                            <w:left w:val="none" w:sz="0" w:space="0" w:color="auto"/>
                            <w:bottom w:val="none" w:sz="0" w:space="0" w:color="auto"/>
                            <w:right w:val="none" w:sz="0" w:space="0" w:color="auto"/>
                          </w:divBdr>
                        </w:div>
                        <w:div w:id="937104227">
                          <w:marLeft w:val="0"/>
                          <w:marRight w:val="0"/>
                          <w:marTop w:val="0"/>
                          <w:marBottom w:val="0"/>
                          <w:divBdr>
                            <w:top w:val="none" w:sz="0" w:space="0" w:color="auto"/>
                            <w:left w:val="none" w:sz="0" w:space="0" w:color="auto"/>
                            <w:bottom w:val="none" w:sz="0" w:space="0" w:color="auto"/>
                            <w:right w:val="none" w:sz="0" w:space="0" w:color="auto"/>
                          </w:divBdr>
                        </w:div>
                      </w:divsChild>
                    </w:div>
                    <w:div w:id="557982630">
                      <w:marLeft w:val="0"/>
                      <w:marRight w:val="0"/>
                      <w:marTop w:val="0"/>
                      <w:marBottom w:val="0"/>
                      <w:divBdr>
                        <w:top w:val="none" w:sz="0" w:space="0" w:color="auto"/>
                        <w:left w:val="none" w:sz="0" w:space="0" w:color="auto"/>
                        <w:bottom w:val="none" w:sz="0" w:space="0" w:color="auto"/>
                        <w:right w:val="none" w:sz="0" w:space="0" w:color="auto"/>
                      </w:divBdr>
                      <w:divsChild>
                        <w:div w:id="103236513">
                          <w:marLeft w:val="0"/>
                          <w:marRight w:val="0"/>
                          <w:marTop w:val="0"/>
                          <w:marBottom w:val="0"/>
                          <w:divBdr>
                            <w:top w:val="none" w:sz="0" w:space="0" w:color="auto"/>
                            <w:left w:val="none" w:sz="0" w:space="0" w:color="auto"/>
                            <w:bottom w:val="none" w:sz="0" w:space="0" w:color="auto"/>
                            <w:right w:val="none" w:sz="0" w:space="0" w:color="auto"/>
                          </w:divBdr>
                        </w:div>
                      </w:divsChild>
                    </w:div>
                    <w:div w:id="1766266579">
                      <w:marLeft w:val="0"/>
                      <w:marRight w:val="0"/>
                      <w:marTop w:val="0"/>
                      <w:marBottom w:val="0"/>
                      <w:divBdr>
                        <w:top w:val="none" w:sz="0" w:space="0" w:color="auto"/>
                        <w:left w:val="none" w:sz="0" w:space="0" w:color="auto"/>
                        <w:bottom w:val="none" w:sz="0" w:space="0" w:color="auto"/>
                        <w:right w:val="none" w:sz="0" w:space="0" w:color="auto"/>
                      </w:divBdr>
                      <w:divsChild>
                        <w:div w:id="703209056">
                          <w:marLeft w:val="0"/>
                          <w:marRight w:val="0"/>
                          <w:marTop w:val="0"/>
                          <w:marBottom w:val="0"/>
                          <w:divBdr>
                            <w:top w:val="none" w:sz="0" w:space="0" w:color="auto"/>
                            <w:left w:val="none" w:sz="0" w:space="0" w:color="auto"/>
                            <w:bottom w:val="none" w:sz="0" w:space="0" w:color="auto"/>
                            <w:right w:val="none" w:sz="0" w:space="0" w:color="auto"/>
                          </w:divBdr>
                        </w:div>
                      </w:divsChild>
                    </w:div>
                    <w:div w:id="561912261">
                      <w:marLeft w:val="0"/>
                      <w:marRight w:val="0"/>
                      <w:marTop w:val="0"/>
                      <w:marBottom w:val="0"/>
                      <w:divBdr>
                        <w:top w:val="none" w:sz="0" w:space="0" w:color="auto"/>
                        <w:left w:val="none" w:sz="0" w:space="0" w:color="auto"/>
                        <w:bottom w:val="none" w:sz="0" w:space="0" w:color="auto"/>
                        <w:right w:val="none" w:sz="0" w:space="0" w:color="auto"/>
                      </w:divBdr>
                      <w:divsChild>
                        <w:div w:id="745107751">
                          <w:marLeft w:val="0"/>
                          <w:marRight w:val="0"/>
                          <w:marTop w:val="0"/>
                          <w:marBottom w:val="0"/>
                          <w:divBdr>
                            <w:top w:val="none" w:sz="0" w:space="0" w:color="auto"/>
                            <w:left w:val="none" w:sz="0" w:space="0" w:color="auto"/>
                            <w:bottom w:val="none" w:sz="0" w:space="0" w:color="auto"/>
                            <w:right w:val="none" w:sz="0" w:space="0" w:color="auto"/>
                          </w:divBdr>
                        </w:div>
                      </w:divsChild>
                    </w:div>
                    <w:div w:id="147283390">
                      <w:marLeft w:val="0"/>
                      <w:marRight w:val="0"/>
                      <w:marTop w:val="0"/>
                      <w:marBottom w:val="0"/>
                      <w:divBdr>
                        <w:top w:val="none" w:sz="0" w:space="0" w:color="auto"/>
                        <w:left w:val="none" w:sz="0" w:space="0" w:color="auto"/>
                        <w:bottom w:val="none" w:sz="0" w:space="0" w:color="auto"/>
                        <w:right w:val="none" w:sz="0" w:space="0" w:color="auto"/>
                      </w:divBdr>
                      <w:divsChild>
                        <w:div w:id="672880233">
                          <w:marLeft w:val="0"/>
                          <w:marRight w:val="0"/>
                          <w:marTop w:val="0"/>
                          <w:marBottom w:val="0"/>
                          <w:divBdr>
                            <w:top w:val="none" w:sz="0" w:space="0" w:color="auto"/>
                            <w:left w:val="none" w:sz="0" w:space="0" w:color="auto"/>
                            <w:bottom w:val="none" w:sz="0" w:space="0" w:color="auto"/>
                            <w:right w:val="none" w:sz="0" w:space="0" w:color="auto"/>
                          </w:divBdr>
                        </w:div>
                      </w:divsChild>
                    </w:div>
                    <w:div w:id="2078700376">
                      <w:marLeft w:val="0"/>
                      <w:marRight w:val="0"/>
                      <w:marTop w:val="0"/>
                      <w:marBottom w:val="0"/>
                      <w:divBdr>
                        <w:top w:val="none" w:sz="0" w:space="0" w:color="auto"/>
                        <w:left w:val="none" w:sz="0" w:space="0" w:color="auto"/>
                        <w:bottom w:val="none" w:sz="0" w:space="0" w:color="auto"/>
                        <w:right w:val="none" w:sz="0" w:space="0" w:color="auto"/>
                      </w:divBdr>
                      <w:divsChild>
                        <w:div w:id="1914850900">
                          <w:marLeft w:val="0"/>
                          <w:marRight w:val="0"/>
                          <w:marTop w:val="0"/>
                          <w:marBottom w:val="0"/>
                          <w:divBdr>
                            <w:top w:val="none" w:sz="0" w:space="0" w:color="auto"/>
                            <w:left w:val="none" w:sz="0" w:space="0" w:color="auto"/>
                            <w:bottom w:val="none" w:sz="0" w:space="0" w:color="auto"/>
                            <w:right w:val="none" w:sz="0" w:space="0" w:color="auto"/>
                          </w:divBdr>
                        </w:div>
                      </w:divsChild>
                    </w:div>
                    <w:div w:id="1374965228">
                      <w:marLeft w:val="0"/>
                      <w:marRight w:val="0"/>
                      <w:marTop w:val="0"/>
                      <w:marBottom w:val="0"/>
                      <w:divBdr>
                        <w:top w:val="none" w:sz="0" w:space="0" w:color="auto"/>
                        <w:left w:val="none" w:sz="0" w:space="0" w:color="auto"/>
                        <w:bottom w:val="none" w:sz="0" w:space="0" w:color="auto"/>
                        <w:right w:val="none" w:sz="0" w:space="0" w:color="auto"/>
                      </w:divBdr>
                      <w:divsChild>
                        <w:div w:id="735471543">
                          <w:marLeft w:val="0"/>
                          <w:marRight w:val="0"/>
                          <w:marTop w:val="0"/>
                          <w:marBottom w:val="0"/>
                          <w:divBdr>
                            <w:top w:val="none" w:sz="0" w:space="0" w:color="auto"/>
                            <w:left w:val="none" w:sz="0" w:space="0" w:color="auto"/>
                            <w:bottom w:val="none" w:sz="0" w:space="0" w:color="auto"/>
                            <w:right w:val="none" w:sz="0" w:space="0" w:color="auto"/>
                          </w:divBdr>
                        </w:div>
                        <w:div w:id="25914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936718">
      <w:bodyDiv w:val="1"/>
      <w:marLeft w:val="0"/>
      <w:marRight w:val="0"/>
      <w:marTop w:val="0"/>
      <w:marBottom w:val="0"/>
      <w:divBdr>
        <w:top w:val="none" w:sz="0" w:space="0" w:color="auto"/>
        <w:left w:val="none" w:sz="0" w:space="0" w:color="auto"/>
        <w:bottom w:val="none" w:sz="0" w:space="0" w:color="auto"/>
        <w:right w:val="none" w:sz="0" w:space="0" w:color="auto"/>
      </w:divBdr>
      <w:divsChild>
        <w:div w:id="193421573">
          <w:marLeft w:val="0"/>
          <w:marRight w:val="0"/>
          <w:marTop w:val="0"/>
          <w:marBottom w:val="360"/>
          <w:divBdr>
            <w:top w:val="none" w:sz="0" w:space="0" w:color="auto"/>
            <w:left w:val="none" w:sz="0" w:space="0" w:color="auto"/>
            <w:bottom w:val="none" w:sz="0" w:space="0" w:color="auto"/>
            <w:right w:val="none" w:sz="0" w:space="0" w:color="auto"/>
          </w:divBdr>
          <w:divsChild>
            <w:div w:id="973144391">
              <w:marLeft w:val="0"/>
              <w:marRight w:val="0"/>
              <w:marTop w:val="0"/>
              <w:marBottom w:val="0"/>
              <w:divBdr>
                <w:top w:val="none" w:sz="0" w:space="0" w:color="auto"/>
                <w:left w:val="none" w:sz="0" w:space="0" w:color="auto"/>
                <w:bottom w:val="none" w:sz="0" w:space="0" w:color="auto"/>
                <w:right w:val="none" w:sz="0" w:space="0" w:color="auto"/>
              </w:divBdr>
              <w:divsChild>
                <w:div w:id="128330206">
                  <w:marLeft w:val="0"/>
                  <w:marRight w:val="0"/>
                  <w:marTop w:val="0"/>
                  <w:marBottom w:val="0"/>
                  <w:divBdr>
                    <w:top w:val="none" w:sz="0" w:space="0" w:color="auto"/>
                    <w:left w:val="none" w:sz="0" w:space="0" w:color="auto"/>
                    <w:bottom w:val="none" w:sz="0" w:space="0" w:color="auto"/>
                    <w:right w:val="none" w:sz="0" w:space="0" w:color="auto"/>
                  </w:divBdr>
                  <w:divsChild>
                    <w:div w:id="1845631728">
                      <w:marLeft w:val="0"/>
                      <w:marRight w:val="0"/>
                      <w:marTop w:val="0"/>
                      <w:marBottom w:val="0"/>
                      <w:divBdr>
                        <w:top w:val="single" w:sz="6" w:space="18" w:color="E6EBEF"/>
                        <w:left w:val="single" w:sz="6" w:space="18" w:color="E6EBEF"/>
                        <w:bottom w:val="single" w:sz="6" w:space="18" w:color="E6EBEF"/>
                        <w:right w:val="single" w:sz="6" w:space="18" w:color="E6EBEF"/>
                      </w:divBdr>
                      <w:divsChild>
                        <w:div w:id="377703773">
                          <w:marLeft w:val="0"/>
                          <w:marRight w:val="0"/>
                          <w:marTop w:val="0"/>
                          <w:marBottom w:val="300"/>
                          <w:divBdr>
                            <w:top w:val="none" w:sz="0" w:space="0" w:color="auto"/>
                            <w:left w:val="none" w:sz="0" w:space="0" w:color="auto"/>
                            <w:bottom w:val="none" w:sz="0" w:space="0" w:color="auto"/>
                            <w:right w:val="none" w:sz="0" w:space="0" w:color="auto"/>
                          </w:divBdr>
                        </w:div>
                        <w:div w:id="1662705">
                          <w:marLeft w:val="0"/>
                          <w:marRight w:val="0"/>
                          <w:marTop w:val="0"/>
                          <w:marBottom w:val="0"/>
                          <w:divBdr>
                            <w:top w:val="none" w:sz="0" w:space="0" w:color="auto"/>
                            <w:left w:val="none" w:sz="0" w:space="0" w:color="auto"/>
                            <w:bottom w:val="none" w:sz="0" w:space="0" w:color="auto"/>
                            <w:right w:val="none" w:sz="0" w:space="0" w:color="auto"/>
                          </w:divBdr>
                          <w:divsChild>
                            <w:div w:id="2087264178">
                              <w:marLeft w:val="0"/>
                              <w:marRight w:val="0"/>
                              <w:marTop w:val="0"/>
                              <w:marBottom w:val="0"/>
                              <w:divBdr>
                                <w:top w:val="none" w:sz="0" w:space="0" w:color="auto"/>
                                <w:left w:val="none" w:sz="0" w:space="0" w:color="auto"/>
                                <w:bottom w:val="none" w:sz="0" w:space="0" w:color="auto"/>
                                <w:right w:val="none" w:sz="0" w:space="0" w:color="auto"/>
                              </w:divBdr>
                              <w:divsChild>
                                <w:div w:id="1121149243">
                                  <w:marLeft w:val="0"/>
                                  <w:marRight w:val="0"/>
                                  <w:marTop w:val="0"/>
                                  <w:marBottom w:val="0"/>
                                  <w:divBdr>
                                    <w:top w:val="none" w:sz="0" w:space="0" w:color="auto"/>
                                    <w:left w:val="none" w:sz="0" w:space="0" w:color="auto"/>
                                    <w:bottom w:val="none" w:sz="0" w:space="0" w:color="auto"/>
                                    <w:right w:val="none" w:sz="0" w:space="0" w:color="auto"/>
                                  </w:divBdr>
                                  <w:divsChild>
                                    <w:div w:id="150409409">
                                      <w:marLeft w:val="0"/>
                                      <w:marRight w:val="0"/>
                                      <w:marTop w:val="0"/>
                                      <w:marBottom w:val="0"/>
                                      <w:divBdr>
                                        <w:top w:val="none" w:sz="0" w:space="0" w:color="auto"/>
                                        <w:left w:val="none" w:sz="0" w:space="0" w:color="auto"/>
                                        <w:bottom w:val="none" w:sz="0" w:space="0" w:color="auto"/>
                                        <w:right w:val="none" w:sz="0" w:space="0" w:color="auto"/>
                                      </w:divBdr>
                                      <w:divsChild>
                                        <w:div w:id="808935279">
                                          <w:marLeft w:val="0"/>
                                          <w:marRight w:val="0"/>
                                          <w:marTop w:val="0"/>
                                          <w:marBottom w:val="300"/>
                                          <w:divBdr>
                                            <w:top w:val="none" w:sz="0" w:space="0" w:color="auto"/>
                                            <w:left w:val="none" w:sz="0" w:space="0" w:color="auto"/>
                                            <w:bottom w:val="none" w:sz="0" w:space="0" w:color="auto"/>
                                            <w:right w:val="none" w:sz="0" w:space="0" w:color="auto"/>
                                          </w:divBdr>
                                        </w:div>
                                        <w:div w:id="1044405445">
                                          <w:marLeft w:val="0"/>
                                          <w:marRight w:val="0"/>
                                          <w:marTop w:val="0"/>
                                          <w:marBottom w:val="300"/>
                                          <w:divBdr>
                                            <w:top w:val="none" w:sz="0" w:space="0" w:color="auto"/>
                                            <w:left w:val="none" w:sz="0" w:space="0" w:color="auto"/>
                                            <w:bottom w:val="none" w:sz="0" w:space="0" w:color="auto"/>
                                            <w:right w:val="none" w:sz="0" w:space="0" w:color="auto"/>
                                          </w:divBdr>
                                          <w:divsChild>
                                            <w:div w:id="83452393">
                                              <w:marLeft w:val="0"/>
                                              <w:marRight w:val="0"/>
                                              <w:marTop w:val="0"/>
                                              <w:marBottom w:val="0"/>
                                              <w:divBdr>
                                                <w:top w:val="none" w:sz="0" w:space="0" w:color="auto"/>
                                                <w:left w:val="none" w:sz="0" w:space="0" w:color="auto"/>
                                                <w:bottom w:val="none" w:sz="0" w:space="0" w:color="auto"/>
                                                <w:right w:val="none" w:sz="0" w:space="0" w:color="auto"/>
                                              </w:divBdr>
                                              <w:divsChild>
                                                <w:div w:id="115206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075674">
                                  <w:marLeft w:val="0"/>
                                  <w:marRight w:val="0"/>
                                  <w:marTop w:val="0"/>
                                  <w:marBottom w:val="0"/>
                                  <w:divBdr>
                                    <w:top w:val="none" w:sz="0" w:space="0" w:color="auto"/>
                                    <w:left w:val="none" w:sz="0" w:space="0" w:color="auto"/>
                                    <w:bottom w:val="none" w:sz="0" w:space="0" w:color="auto"/>
                                    <w:right w:val="none" w:sz="0" w:space="0" w:color="auto"/>
                                  </w:divBdr>
                                  <w:divsChild>
                                    <w:div w:id="1695421015">
                                      <w:marLeft w:val="0"/>
                                      <w:marRight w:val="0"/>
                                      <w:marTop w:val="0"/>
                                      <w:marBottom w:val="0"/>
                                      <w:divBdr>
                                        <w:top w:val="none" w:sz="0" w:space="0" w:color="auto"/>
                                        <w:left w:val="none" w:sz="0" w:space="0" w:color="auto"/>
                                        <w:bottom w:val="none" w:sz="0" w:space="0" w:color="auto"/>
                                        <w:right w:val="none" w:sz="0" w:space="0" w:color="auto"/>
                                      </w:divBdr>
                                      <w:divsChild>
                                        <w:div w:id="1657609287">
                                          <w:marLeft w:val="0"/>
                                          <w:marRight w:val="0"/>
                                          <w:marTop w:val="0"/>
                                          <w:marBottom w:val="0"/>
                                          <w:divBdr>
                                            <w:top w:val="none" w:sz="0" w:space="0" w:color="auto"/>
                                            <w:left w:val="none" w:sz="0" w:space="0" w:color="auto"/>
                                            <w:bottom w:val="none" w:sz="0" w:space="0" w:color="auto"/>
                                            <w:right w:val="none" w:sz="0" w:space="0" w:color="auto"/>
                                          </w:divBdr>
                                          <w:divsChild>
                                            <w:div w:id="622931060">
                                              <w:marLeft w:val="0"/>
                                              <w:marRight w:val="0"/>
                                              <w:marTop w:val="0"/>
                                              <w:marBottom w:val="0"/>
                                              <w:divBdr>
                                                <w:top w:val="none" w:sz="0" w:space="0" w:color="auto"/>
                                                <w:left w:val="none" w:sz="0" w:space="0" w:color="auto"/>
                                                <w:bottom w:val="none" w:sz="0" w:space="0" w:color="auto"/>
                                                <w:right w:val="none" w:sz="0" w:space="0" w:color="auto"/>
                                              </w:divBdr>
                                            </w:div>
                                          </w:divsChild>
                                        </w:div>
                                        <w:div w:id="616063846">
                                          <w:marLeft w:val="0"/>
                                          <w:marRight w:val="0"/>
                                          <w:marTop w:val="0"/>
                                          <w:marBottom w:val="0"/>
                                          <w:divBdr>
                                            <w:top w:val="none" w:sz="0" w:space="0" w:color="auto"/>
                                            <w:left w:val="none" w:sz="0" w:space="0" w:color="auto"/>
                                            <w:bottom w:val="none" w:sz="0" w:space="0" w:color="auto"/>
                                            <w:right w:val="none" w:sz="0" w:space="0" w:color="auto"/>
                                          </w:divBdr>
                                          <w:divsChild>
                                            <w:div w:id="145000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289815">
                                  <w:marLeft w:val="0"/>
                                  <w:marRight w:val="0"/>
                                  <w:marTop w:val="0"/>
                                  <w:marBottom w:val="0"/>
                                  <w:divBdr>
                                    <w:top w:val="none" w:sz="0" w:space="0" w:color="auto"/>
                                    <w:left w:val="none" w:sz="0" w:space="0" w:color="auto"/>
                                    <w:bottom w:val="none" w:sz="0" w:space="0" w:color="auto"/>
                                    <w:right w:val="none" w:sz="0" w:space="0" w:color="auto"/>
                                  </w:divBdr>
                                  <w:divsChild>
                                    <w:div w:id="1333992456">
                                      <w:marLeft w:val="0"/>
                                      <w:marRight w:val="0"/>
                                      <w:marTop w:val="0"/>
                                      <w:marBottom w:val="0"/>
                                      <w:divBdr>
                                        <w:top w:val="none" w:sz="0" w:space="0" w:color="auto"/>
                                        <w:left w:val="none" w:sz="0" w:space="0" w:color="auto"/>
                                        <w:bottom w:val="none" w:sz="0" w:space="0" w:color="auto"/>
                                        <w:right w:val="none" w:sz="0" w:space="0" w:color="auto"/>
                                      </w:divBdr>
                                      <w:divsChild>
                                        <w:div w:id="424375608">
                                          <w:marLeft w:val="0"/>
                                          <w:marRight w:val="0"/>
                                          <w:marTop w:val="0"/>
                                          <w:marBottom w:val="0"/>
                                          <w:divBdr>
                                            <w:top w:val="none" w:sz="0" w:space="0" w:color="auto"/>
                                            <w:left w:val="none" w:sz="0" w:space="0" w:color="auto"/>
                                            <w:bottom w:val="none" w:sz="0" w:space="0" w:color="auto"/>
                                            <w:right w:val="none" w:sz="0" w:space="0" w:color="auto"/>
                                          </w:divBdr>
                                          <w:divsChild>
                                            <w:div w:id="1701123024">
                                              <w:marLeft w:val="0"/>
                                              <w:marRight w:val="0"/>
                                              <w:marTop w:val="0"/>
                                              <w:marBottom w:val="0"/>
                                              <w:divBdr>
                                                <w:top w:val="none" w:sz="0" w:space="0" w:color="auto"/>
                                                <w:left w:val="none" w:sz="0" w:space="0" w:color="auto"/>
                                                <w:bottom w:val="none" w:sz="0" w:space="0" w:color="auto"/>
                                                <w:right w:val="none" w:sz="0" w:space="0" w:color="auto"/>
                                              </w:divBdr>
                                            </w:div>
                                          </w:divsChild>
                                        </w:div>
                                        <w:div w:id="741636750">
                                          <w:marLeft w:val="0"/>
                                          <w:marRight w:val="0"/>
                                          <w:marTop w:val="0"/>
                                          <w:marBottom w:val="0"/>
                                          <w:divBdr>
                                            <w:top w:val="none" w:sz="0" w:space="0" w:color="auto"/>
                                            <w:left w:val="none" w:sz="0" w:space="0" w:color="auto"/>
                                            <w:bottom w:val="none" w:sz="0" w:space="0" w:color="auto"/>
                                            <w:right w:val="none" w:sz="0" w:space="0" w:color="auto"/>
                                          </w:divBdr>
                                          <w:divsChild>
                                            <w:div w:id="116629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412823">
                                  <w:marLeft w:val="0"/>
                                  <w:marRight w:val="0"/>
                                  <w:marTop w:val="0"/>
                                  <w:marBottom w:val="0"/>
                                  <w:divBdr>
                                    <w:top w:val="none" w:sz="0" w:space="0" w:color="auto"/>
                                    <w:left w:val="none" w:sz="0" w:space="0" w:color="auto"/>
                                    <w:bottom w:val="none" w:sz="0" w:space="0" w:color="auto"/>
                                    <w:right w:val="none" w:sz="0" w:space="0" w:color="auto"/>
                                  </w:divBdr>
                                  <w:divsChild>
                                    <w:div w:id="1295335316">
                                      <w:marLeft w:val="0"/>
                                      <w:marRight w:val="0"/>
                                      <w:marTop w:val="0"/>
                                      <w:marBottom w:val="0"/>
                                      <w:divBdr>
                                        <w:top w:val="none" w:sz="0" w:space="0" w:color="auto"/>
                                        <w:left w:val="none" w:sz="0" w:space="0" w:color="auto"/>
                                        <w:bottom w:val="none" w:sz="0" w:space="0" w:color="auto"/>
                                        <w:right w:val="none" w:sz="0" w:space="0" w:color="auto"/>
                                      </w:divBdr>
                                      <w:divsChild>
                                        <w:div w:id="1531991114">
                                          <w:marLeft w:val="0"/>
                                          <w:marRight w:val="0"/>
                                          <w:marTop w:val="0"/>
                                          <w:marBottom w:val="0"/>
                                          <w:divBdr>
                                            <w:top w:val="none" w:sz="0" w:space="0" w:color="auto"/>
                                            <w:left w:val="none" w:sz="0" w:space="0" w:color="auto"/>
                                            <w:bottom w:val="none" w:sz="0" w:space="0" w:color="auto"/>
                                            <w:right w:val="none" w:sz="0" w:space="0" w:color="auto"/>
                                          </w:divBdr>
                                          <w:divsChild>
                                            <w:div w:id="1124226670">
                                              <w:marLeft w:val="0"/>
                                              <w:marRight w:val="0"/>
                                              <w:marTop w:val="0"/>
                                              <w:marBottom w:val="0"/>
                                              <w:divBdr>
                                                <w:top w:val="none" w:sz="0" w:space="0" w:color="auto"/>
                                                <w:left w:val="none" w:sz="0" w:space="0" w:color="auto"/>
                                                <w:bottom w:val="none" w:sz="0" w:space="0" w:color="auto"/>
                                                <w:right w:val="none" w:sz="0" w:space="0" w:color="auto"/>
                                              </w:divBdr>
                                            </w:div>
                                          </w:divsChild>
                                        </w:div>
                                        <w:div w:id="1621497206">
                                          <w:marLeft w:val="0"/>
                                          <w:marRight w:val="0"/>
                                          <w:marTop w:val="0"/>
                                          <w:marBottom w:val="0"/>
                                          <w:divBdr>
                                            <w:top w:val="none" w:sz="0" w:space="0" w:color="auto"/>
                                            <w:left w:val="none" w:sz="0" w:space="0" w:color="auto"/>
                                            <w:bottom w:val="none" w:sz="0" w:space="0" w:color="auto"/>
                                            <w:right w:val="none" w:sz="0" w:space="0" w:color="auto"/>
                                          </w:divBdr>
                                          <w:divsChild>
                                            <w:div w:id="54113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169480">
                                  <w:marLeft w:val="0"/>
                                  <w:marRight w:val="0"/>
                                  <w:marTop w:val="0"/>
                                  <w:marBottom w:val="0"/>
                                  <w:divBdr>
                                    <w:top w:val="none" w:sz="0" w:space="0" w:color="auto"/>
                                    <w:left w:val="none" w:sz="0" w:space="0" w:color="auto"/>
                                    <w:bottom w:val="none" w:sz="0" w:space="0" w:color="auto"/>
                                    <w:right w:val="none" w:sz="0" w:space="0" w:color="auto"/>
                                  </w:divBdr>
                                  <w:divsChild>
                                    <w:div w:id="2072927060">
                                      <w:marLeft w:val="0"/>
                                      <w:marRight w:val="0"/>
                                      <w:marTop w:val="0"/>
                                      <w:marBottom w:val="0"/>
                                      <w:divBdr>
                                        <w:top w:val="none" w:sz="0" w:space="0" w:color="auto"/>
                                        <w:left w:val="none" w:sz="0" w:space="0" w:color="auto"/>
                                        <w:bottom w:val="none" w:sz="0" w:space="0" w:color="auto"/>
                                        <w:right w:val="none" w:sz="0" w:space="0" w:color="auto"/>
                                      </w:divBdr>
                                      <w:divsChild>
                                        <w:div w:id="332999425">
                                          <w:marLeft w:val="0"/>
                                          <w:marRight w:val="0"/>
                                          <w:marTop w:val="0"/>
                                          <w:marBottom w:val="0"/>
                                          <w:divBdr>
                                            <w:top w:val="none" w:sz="0" w:space="0" w:color="auto"/>
                                            <w:left w:val="none" w:sz="0" w:space="0" w:color="auto"/>
                                            <w:bottom w:val="none" w:sz="0" w:space="0" w:color="auto"/>
                                            <w:right w:val="none" w:sz="0" w:space="0" w:color="auto"/>
                                          </w:divBdr>
                                          <w:divsChild>
                                            <w:div w:id="1452549917">
                                              <w:marLeft w:val="0"/>
                                              <w:marRight w:val="0"/>
                                              <w:marTop w:val="0"/>
                                              <w:marBottom w:val="0"/>
                                              <w:divBdr>
                                                <w:top w:val="none" w:sz="0" w:space="0" w:color="auto"/>
                                                <w:left w:val="none" w:sz="0" w:space="0" w:color="auto"/>
                                                <w:bottom w:val="none" w:sz="0" w:space="0" w:color="auto"/>
                                                <w:right w:val="none" w:sz="0" w:space="0" w:color="auto"/>
                                              </w:divBdr>
                                            </w:div>
                                          </w:divsChild>
                                        </w:div>
                                        <w:div w:id="158425235">
                                          <w:marLeft w:val="0"/>
                                          <w:marRight w:val="0"/>
                                          <w:marTop w:val="0"/>
                                          <w:marBottom w:val="0"/>
                                          <w:divBdr>
                                            <w:top w:val="none" w:sz="0" w:space="0" w:color="auto"/>
                                            <w:left w:val="none" w:sz="0" w:space="0" w:color="auto"/>
                                            <w:bottom w:val="none" w:sz="0" w:space="0" w:color="auto"/>
                                            <w:right w:val="none" w:sz="0" w:space="0" w:color="auto"/>
                                          </w:divBdr>
                                          <w:divsChild>
                                            <w:div w:id="152694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449326">
                                  <w:marLeft w:val="0"/>
                                  <w:marRight w:val="0"/>
                                  <w:marTop w:val="0"/>
                                  <w:marBottom w:val="0"/>
                                  <w:divBdr>
                                    <w:top w:val="none" w:sz="0" w:space="0" w:color="auto"/>
                                    <w:left w:val="none" w:sz="0" w:space="0" w:color="auto"/>
                                    <w:bottom w:val="none" w:sz="0" w:space="0" w:color="auto"/>
                                    <w:right w:val="none" w:sz="0" w:space="0" w:color="auto"/>
                                  </w:divBdr>
                                  <w:divsChild>
                                    <w:div w:id="197816694">
                                      <w:marLeft w:val="0"/>
                                      <w:marRight w:val="0"/>
                                      <w:marTop w:val="0"/>
                                      <w:marBottom w:val="0"/>
                                      <w:divBdr>
                                        <w:top w:val="none" w:sz="0" w:space="0" w:color="auto"/>
                                        <w:left w:val="none" w:sz="0" w:space="0" w:color="auto"/>
                                        <w:bottom w:val="none" w:sz="0" w:space="0" w:color="auto"/>
                                        <w:right w:val="none" w:sz="0" w:space="0" w:color="auto"/>
                                      </w:divBdr>
                                      <w:divsChild>
                                        <w:div w:id="396172772">
                                          <w:marLeft w:val="0"/>
                                          <w:marRight w:val="0"/>
                                          <w:marTop w:val="0"/>
                                          <w:marBottom w:val="0"/>
                                          <w:divBdr>
                                            <w:top w:val="none" w:sz="0" w:space="0" w:color="auto"/>
                                            <w:left w:val="none" w:sz="0" w:space="0" w:color="auto"/>
                                            <w:bottom w:val="none" w:sz="0" w:space="0" w:color="auto"/>
                                            <w:right w:val="none" w:sz="0" w:space="0" w:color="auto"/>
                                          </w:divBdr>
                                          <w:divsChild>
                                            <w:div w:id="1533494881">
                                              <w:marLeft w:val="0"/>
                                              <w:marRight w:val="0"/>
                                              <w:marTop w:val="0"/>
                                              <w:marBottom w:val="0"/>
                                              <w:divBdr>
                                                <w:top w:val="none" w:sz="0" w:space="0" w:color="auto"/>
                                                <w:left w:val="none" w:sz="0" w:space="0" w:color="auto"/>
                                                <w:bottom w:val="none" w:sz="0" w:space="0" w:color="auto"/>
                                                <w:right w:val="none" w:sz="0" w:space="0" w:color="auto"/>
                                              </w:divBdr>
                                            </w:div>
                                          </w:divsChild>
                                        </w:div>
                                        <w:div w:id="1684166706">
                                          <w:marLeft w:val="0"/>
                                          <w:marRight w:val="0"/>
                                          <w:marTop w:val="0"/>
                                          <w:marBottom w:val="0"/>
                                          <w:divBdr>
                                            <w:top w:val="none" w:sz="0" w:space="0" w:color="auto"/>
                                            <w:left w:val="none" w:sz="0" w:space="0" w:color="auto"/>
                                            <w:bottom w:val="none" w:sz="0" w:space="0" w:color="auto"/>
                                            <w:right w:val="none" w:sz="0" w:space="0" w:color="auto"/>
                                          </w:divBdr>
                                          <w:divsChild>
                                            <w:div w:id="109269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456840">
                                  <w:marLeft w:val="0"/>
                                  <w:marRight w:val="0"/>
                                  <w:marTop w:val="0"/>
                                  <w:marBottom w:val="0"/>
                                  <w:divBdr>
                                    <w:top w:val="none" w:sz="0" w:space="0" w:color="auto"/>
                                    <w:left w:val="none" w:sz="0" w:space="0" w:color="auto"/>
                                    <w:bottom w:val="none" w:sz="0" w:space="0" w:color="auto"/>
                                    <w:right w:val="none" w:sz="0" w:space="0" w:color="auto"/>
                                  </w:divBdr>
                                  <w:divsChild>
                                    <w:div w:id="1599215052">
                                      <w:marLeft w:val="0"/>
                                      <w:marRight w:val="0"/>
                                      <w:marTop w:val="0"/>
                                      <w:marBottom w:val="0"/>
                                      <w:divBdr>
                                        <w:top w:val="none" w:sz="0" w:space="0" w:color="auto"/>
                                        <w:left w:val="none" w:sz="0" w:space="0" w:color="auto"/>
                                        <w:bottom w:val="none" w:sz="0" w:space="0" w:color="auto"/>
                                        <w:right w:val="none" w:sz="0" w:space="0" w:color="auto"/>
                                      </w:divBdr>
                                      <w:divsChild>
                                        <w:div w:id="1196387400">
                                          <w:marLeft w:val="0"/>
                                          <w:marRight w:val="0"/>
                                          <w:marTop w:val="0"/>
                                          <w:marBottom w:val="0"/>
                                          <w:divBdr>
                                            <w:top w:val="none" w:sz="0" w:space="0" w:color="auto"/>
                                            <w:left w:val="none" w:sz="0" w:space="0" w:color="auto"/>
                                            <w:bottom w:val="none" w:sz="0" w:space="0" w:color="auto"/>
                                            <w:right w:val="none" w:sz="0" w:space="0" w:color="auto"/>
                                          </w:divBdr>
                                          <w:divsChild>
                                            <w:div w:id="556279159">
                                              <w:marLeft w:val="0"/>
                                              <w:marRight w:val="0"/>
                                              <w:marTop w:val="0"/>
                                              <w:marBottom w:val="0"/>
                                              <w:divBdr>
                                                <w:top w:val="none" w:sz="0" w:space="0" w:color="auto"/>
                                                <w:left w:val="none" w:sz="0" w:space="0" w:color="auto"/>
                                                <w:bottom w:val="none" w:sz="0" w:space="0" w:color="auto"/>
                                                <w:right w:val="none" w:sz="0" w:space="0" w:color="auto"/>
                                              </w:divBdr>
                                            </w:div>
                                          </w:divsChild>
                                        </w:div>
                                        <w:div w:id="939323">
                                          <w:marLeft w:val="0"/>
                                          <w:marRight w:val="0"/>
                                          <w:marTop w:val="0"/>
                                          <w:marBottom w:val="0"/>
                                          <w:divBdr>
                                            <w:top w:val="none" w:sz="0" w:space="0" w:color="auto"/>
                                            <w:left w:val="none" w:sz="0" w:space="0" w:color="auto"/>
                                            <w:bottom w:val="none" w:sz="0" w:space="0" w:color="auto"/>
                                            <w:right w:val="none" w:sz="0" w:space="0" w:color="auto"/>
                                          </w:divBdr>
                                          <w:divsChild>
                                            <w:div w:id="196041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4537402">
          <w:marLeft w:val="0"/>
          <w:marRight w:val="0"/>
          <w:marTop w:val="0"/>
          <w:marBottom w:val="360"/>
          <w:divBdr>
            <w:top w:val="single" w:sz="6" w:space="0" w:color="E6EBEF"/>
            <w:left w:val="single" w:sz="6" w:space="0" w:color="E6EBEF"/>
            <w:bottom w:val="single" w:sz="6" w:space="0" w:color="E6EBEF"/>
            <w:right w:val="single" w:sz="6" w:space="0" w:color="E6EBEF"/>
          </w:divBdr>
          <w:divsChild>
            <w:div w:id="1968119616">
              <w:marLeft w:val="0"/>
              <w:marRight w:val="0"/>
              <w:marTop w:val="0"/>
              <w:marBottom w:val="0"/>
              <w:divBdr>
                <w:top w:val="none" w:sz="0" w:space="0" w:color="auto"/>
                <w:left w:val="none" w:sz="0" w:space="0" w:color="auto"/>
                <w:bottom w:val="none" w:sz="0" w:space="0" w:color="auto"/>
                <w:right w:val="none" w:sz="0" w:space="0" w:color="auto"/>
              </w:divBdr>
              <w:divsChild>
                <w:div w:id="120730300">
                  <w:marLeft w:val="0"/>
                  <w:marRight w:val="0"/>
                  <w:marTop w:val="0"/>
                  <w:marBottom w:val="0"/>
                  <w:divBdr>
                    <w:top w:val="none" w:sz="0" w:space="0" w:color="auto"/>
                    <w:left w:val="none" w:sz="0" w:space="0" w:color="auto"/>
                    <w:bottom w:val="none" w:sz="0" w:space="0" w:color="auto"/>
                    <w:right w:val="none" w:sz="0" w:space="0" w:color="auto"/>
                  </w:divBdr>
                  <w:divsChild>
                    <w:div w:id="606354875">
                      <w:marLeft w:val="0"/>
                      <w:marRight w:val="0"/>
                      <w:marTop w:val="0"/>
                      <w:marBottom w:val="0"/>
                      <w:divBdr>
                        <w:top w:val="none" w:sz="0" w:space="0" w:color="auto"/>
                        <w:left w:val="none" w:sz="0" w:space="0" w:color="auto"/>
                        <w:bottom w:val="none" w:sz="0" w:space="0" w:color="auto"/>
                        <w:right w:val="none" w:sz="0" w:space="0" w:color="auto"/>
                      </w:divBdr>
                      <w:divsChild>
                        <w:div w:id="759986292">
                          <w:marLeft w:val="0"/>
                          <w:marRight w:val="0"/>
                          <w:marTop w:val="0"/>
                          <w:marBottom w:val="0"/>
                          <w:divBdr>
                            <w:top w:val="none" w:sz="0" w:space="0" w:color="auto"/>
                            <w:left w:val="none" w:sz="0" w:space="0" w:color="auto"/>
                            <w:bottom w:val="none" w:sz="0" w:space="0" w:color="auto"/>
                            <w:right w:val="none" w:sz="0" w:space="0" w:color="auto"/>
                          </w:divBdr>
                        </w:div>
                      </w:divsChild>
                    </w:div>
                    <w:div w:id="410085168">
                      <w:marLeft w:val="0"/>
                      <w:marRight w:val="0"/>
                      <w:marTop w:val="0"/>
                      <w:marBottom w:val="0"/>
                      <w:divBdr>
                        <w:top w:val="none" w:sz="0" w:space="0" w:color="auto"/>
                        <w:left w:val="none" w:sz="0" w:space="0" w:color="auto"/>
                        <w:bottom w:val="none" w:sz="0" w:space="0" w:color="auto"/>
                        <w:right w:val="none" w:sz="0" w:space="0" w:color="auto"/>
                      </w:divBdr>
                      <w:divsChild>
                        <w:div w:id="1471173922">
                          <w:marLeft w:val="0"/>
                          <w:marRight w:val="0"/>
                          <w:marTop w:val="0"/>
                          <w:marBottom w:val="0"/>
                          <w:divBdr>
                            <w:top w:val="none" w:sz="0" w:space="0" w:color="auto"/>
                            <w:left w:val="none" w:sz="0" w:space="0" w:color="auto"/>
                            <w:bottom w:val="none" w:sz="0" w:space="0" w:color="auto"/>
                            <w:right w:val="none" w:sz="0" w:space="0" w:color="auto"/>
                          </w:divBdr>
                        </w:div>
                      </w:divsChild>
                    </w:div>
                    <w:div w:id="488055582">
                      <w:marLeft w:val="0"/>
                      <w:marRight w:val="0"/>
                      <w:marTop w:val="0"/>
                      <w:marBottom w:val="0"/>
                      <w:divBdr>
                        <w:top w:val="none" w:sz="0" w:space="0" w:color="auto"/>
                        <w:left w:val="none" w:sz="0" w:space="0" w:color="auto"/>
                        <w:bottom w:val="none" w:sz="0" w:space="0" w:color="auto"/>
                        <w:right w:val="none" w:sz="0" w:space="0" w:color="auto"/>
                      </w:divBdr>
                      <w:divsChild>
                        <w:div w:id="1021125358">
                          <w:marLeft w:val="0"/>
                          <w:marRight w:val="0"/>
                          <w:marTop w:val="0"/>
                          <w:marBottom w:val="0"/>
                          <w:divBdr>
                            <w:top w:val="none" w:sz="0" w:space="0" w:color="auto"/>
                            <w:left w:val="none" w:sz="0" w:space="0" w:color="auto"/>
                            <w:bottom w:val="none" w:sz="0" w:space="0" w:color="auto"/>
                            <w:right w:val="none" w:sz="0" w:space="0" w:color="auto"/>
                          </w:divBdr>
                        </w:div>
                      </w:divsChild>
                    </w:div>
                    <w:div w:id="90859152">
                      <w:marLeft w:val="0"/>
                      <w:marRight w:val="0"/>
                      <w:marTop w:val="0"/>
                      <w:marBottom w:val="0"/>
                      <w:divBdr>
                        <w:top w:val="none" w:sz="0" w:space="0" w:color="auto"/>
                        <w:left w:val="none" w:sz="0" w:space="0" w:color="auto"/>
                        <w:bottom w:val="none" w:sz="0" w:space="0" w:color="auto"/>
                        <w:right w:val="none" w:sz="0" w:space="0" w:color="auto"/>
                      </w:divBdr>
                      <w:divsChild>
                        <w:div w:id="1057624579">
                          <w:marLeft w:val="0"/>
                          <w:marRight w:val="0"/>
                          <w:marTop w:val="0"/>
                          <w:marBottom w:val="0"/>
                          <w:divBdr>
                            <w:top w:val="none" w:sz="0" w:space="0" w:color="auto"/>
                            <w:left w:val="none" w:sz="0" w:space="0" w:color="auto"/>
                            <w:bottom w:val="none" w:sz="0" w:space="0" w:color="auto"/>
                            <w:right w:val="none" w:sz="0" w:space="0" w:color="auto"/>
                          </w:divBdr>
                        </w:div>
                      </w:divsChild>
                    </w:div>
                    <w:div w:id="109512962">
                      <w:marLeft w:val="0"/>
                      <w:marRight w:val="0"/>
                      <w:marTop w:val="0"/>
                      <w:marBottom w:val="0"/>
                      <w:divBdr>
                        <w:top w:val="none" w:sz="0" w:space="0" w:color="auto"/>
                        <w:left w:val="none" w:sz="0" w:space="0" w:color="auto"/>
                        <w:bottom w:val="none" w:sz="0" w:space="0" w:color="auto"/>
                        <w:right w:val="none" w:sz="0" w:space="0" w:color="auto"/>
                      </w:divBdr>
                      <w:divsChild>
                        <w:div w:id="919751395">
                          <w:marLeft w:val="0"/>
                          <w:marRight w:val="0"/>
                          <w:marTop w:val="0"/>
                          <w:marBottom w:val="0"/>
                          <w:divBdr>
                            <w:top w:val="none" w:sz="0" w:space="0" w:color="auto"/>
                            <w:left w:val="none" w:sz="0" w:space="0" w:color="auto"/>
                            <w:bottom w:val="none" w:sz="0" w:space="0" w:color="auto"/>
                            <w:right w:val="none" w:sz="0" w:space="0" w:color="auto"/>
                          </w:divBdr>
                        </w:div>
                      </w:divsChild>
                    </w:div>
                    <w:div w:id="9181526">
                      <w:marLeft w:val="0"/>
                      <w:marRight w:val="0"/>
                      <w:marTop w:val="0"/>
                      <w:marBottom w:val="0"/>
                      <w:divBdr>
                        <w:top w:val="none" w:sz="0" w:space="0" w:color="auto"/>
                        <w:left w:val="none" w:sz="0" w:space="0" w:color="auto"/>
                        <w:bottom w:val="none" w:sz="0" w:space="0" w:color="auto"/>
                        <w:right w:val="none" w:sz="0" w:space="0" w:color="auto"/>
                      </w:divBdr>
                      <w:divsChild>
                        <w:div w:id="310258925">
                          <w:marLeft w:val="0"/>
                          <w:marRight w:val="0"/>
                          <w:marTop w:val="0"/>
                          <w:marBottom w:val="0"/>
                          <w:divBdr>
                            <w:top w:val="none" w:sz="0" w:space="0" w:color="auto"/>
                            <w:left w:val="none" w:sz="0" w:space="0" w:color="auto"/>
                            <w:bottom w:val="none" w:sz="0" w:space="0" w:color="auto"/>
                            <w:right w:val="none" w:sz="0" w:space="0" w:color="auto"/>
                          </w:divBdr>
                        </w:div>
                        <w:div w:id="613831415">
                          <w:marLeft w:val="0"/>
                          <w:marRight w:val="0"/>
                          <w:marTop w:val="0"/>
                          <w:marBottom w:val="0"/>
                          <w:divBdr>
                            <w:top w:val="none" w:sz="0" w:space="0" w:color="auto"/>
                            <w:left w:val="none" w:sz="0" w:space="0" w:color="auto"/>
                            <w:bottom w:val="none" w:sz="0" w:space="0" w:color="auto"/>
                            <w:right w:val="none" w:sz="0" w:space="0" w:color="auto"/>
                          </w:divBdr>
                        </w:div>
                      </w:divsChild>
                    </w:div>
                    <w:div w:id="858200801">
                      <w:marLeft w:val="0"/>
                      <w:marRight w:val="0"/>
                      <w:marTop w:val="0"/>
                      <w:marBottom w:val="0"/>
                      <w:divBdr>
                        <w:top w:val="none" w:sz="0" w:space="0" w:color="auto"/>
                        <w:left w:val="none" w:sz="0" w:space="0" w:color="auto"/>
                        <w:bottom w:val="none" w:sz="0" w:space="0" w:color="auto"/>
                        <w:right w:val="none" w:sz="0" w:space="0" w:color="auto"/>
                      </w:divBdr>
                      <w:divsChild>
                        <w:div w:id="406223792">
                          <w:marLeft w:val="0"/>
                          <w:marRight w:val="0"/>
                          <w:marTop w:val="0"/>
                          <w:marBottom w:val="0"/>
                          <w:divBdr>
                            <w:top w:val="none" w:sz="0" w:space="0" w:color="auto"/>
                            <w:left w:val="none" w:sz="0" w:space="0" w:color="auto"/>
                            <w:bottom w:val="none" w:sz="0" w:space="0" w:color="auto"/>
                            <w:right w:val="none" w:sz="0" w:space="0" w:color="auto"/>
                          </w:divBdr>
                        </w:div>
                      </w:divsChild>
                    </w:div>
                    <w:div w:id="1892574463">
                      <w:marLeft w:val="0"/>
                      <w:marRight w:val="0"/>
                      <w:marTop w:val="0"/>
                      <w:marBottom w:val="0"/>
                      <w:divBdr>
                        <w:top w:val="none" w:sz="0" w:space="0" w:color="auto"/>
                        <w:left w:val="none" w:sz="0" w:space="0" w:color="auto"/>
                        <w:bottom w:val="none" w:sz="0" w:space="0" w:color="auto"/>
                        <w:right w:val="none" w:sz="0" w:space="0" w:color="auto"/>
                      </w:divBdr>
                      <w:divsChild>
                        <w:div w:id="1248073883">
                          <w:marLeft w:val="0"/>
                          <w:marRight w:val="0"/>
                          <w:marTop w:val="0"/>
                          <w:marBottom w:val="0"/>
                          <w:divBdr>
                            <w:top w:val="none" w:sz="0" w:space="0" w:color="auto"/>
                            <w:left w:val="none" w:sz="0" w:space="0" w:color="auto"/>
                            <w:bottom w:val="none" w:sz="0" w:space="0" w:color="auto"/>
                            <w:right w:val="none" w:sz="0" w:space="0" w:color="auto"/>
                          </w:divBdr>
                        </w:div>
                      </w:divsChild>
                    </w:div>
                    <w:div w:id="1719090954">
                      <w:marLeft w:val="0"/>
                      <w:marRight w:val="0"/>
                      <w:marTop w:val="0"/>
                      <w:marBottom w:val="0"/>
                      <w:divBdr>
                        <w:top w:val="none" w:sz="0" w:space="0" w:color="auto"/>
                        <w:left w:val="none" w:sz="0" w:space="0" w:color="auto"/>
                        <w:bottom w:val="none" w:sz="0" w:space="0" w:color="auto"/>
                        <w:right w:val="none" w:sz="0" w:space="0" w:color="auto"/>
                      </w:divBdr>
                      <w:divsChild>
                        <w:div w:id="538476058">
                          <w:marLeft w:val="0"/>
                          <w:marRight w:val="0"/>
                          <w:marTop w:val="0"/>
                          <w:marBottom w:val="0"/>
                          <w:divBdr>
                            <w:top w:val="none" w:sz="0" w:space="0" w:color="auto"/>
                            <w:left w:val="none" w:sz="0" w:space="0" w:color="auto"/>
                            <w:bottom w:val="none" w:sz="0" w:space="0" w:color="auto"/>
                            <w:right w:val="none" w:sz="0" w:space="0" w:color="auto"/>
                          </w:divBdr>
                        </w:div>
                      </w:divsChild>
                    </w:div>
                    <w:div w:id="2703656">
                      <w:marLeft w:val="0"/>
                      <w:marRight w:val="0"/>
                      <w:marTop w:val="0"/>
                      <w:marBottom w:val="0"/>
                      <w:divBdr>
                        <w:top w:val="none" w:sz="0" w:space="0" w:color="auto"/>
                        <w:left w:val="none" w:sz="0" w:space="0" w:color="auto"/>
                        <w:bottom w:val="none" w:sz="0" w:space="0" w:color="auto"/>
                        <w:right w:val="none" w:sz="0" w:space="0" w:color="auto"/>
                      </w:divBdr>
                      <w:divsChild>
                        <w:div w:id="221134128">
                          <w:marLeft w:val="0"/>
                          <w:marRight w:val="0"/>
                          <w:marTop w:val="0"/>
                          <w:marBottom w:val="0"/>
                          <w:divBdr>
                            <w:top w:val="none" w:sz="0" w:space="0" w:color="auto"/>
                            <w:left w:val="none" w:sz="0" w:space="0" w:color="auto"/>
                            <w:bottom w:val="none" w:sz="0" w:space="0" w:color="auto"/>
                            <w:right w:val="none" w:sz="0" w:space="0" w:color="auto"/>
                          </w:divBdr>
                        </w:div>
                        <w:div w:id="1820070176">
                          <w:marLeft w:val="0"/>
                          <w:marRight w:val="0"/>
                          <w:marTop w:val="0"/>
                          <w:marBottom w:val="0"/>
                          <w:divBdr>
                            <w:top w:val="none" w:sz="0" w:space="0" w:color="auto"/>
                            <w:left w:val="none" w:sz="0" w:space="0" w:color="auto"/>
                            <w:bottom w:val="none" w:sz="0" w:space="0" w:color="auto"/>
                            <w:right w:val="none" w:sz="0" w:space="0" w:color="auto"/>
                          </w:divBdr>
                        </w:div>
                      </w:divsChild>
                    </w:div>
                    <w:div w:id="796142932">
                      <w:marLeft w:val="0"/>
                      <w:marRight w:val="0"/>
                      <w:marTop w:val="0"/>
                      <w:marBottom w:val="0"/>
                      <w:divBdr>
                        <w:top w:val="none" w:sz="0" w:space="0" w:color="auto"/>
                        <w:left w:val="none" w:sz="0" w:space="0" w:color="auto"/>
                        <w:bottom w:val="none" w:sz="0" w:space="0" w:color="auto"/>
                        <w:right w:val="none" w:sz="0" w:space="0" w:color="auto"/>
                      </w:divBdr>
                      <w:divsChild>
                        <w:div w:id="1160852645">
                          <w:marLeft w:val="0"/>
                          <w:marRight w:val="0"/>
                          <w:marTop w:val="0"/>
                          <w:marBottom w:val="0"/>
                          <w:divBdr>
                            <w:top w:val="none" w:sz="0" w:space="0" w:color="auto"/>
                            <w:left w:val="none" w:sz="0" w:space="0" w:color="auto"/>
                            <w:bottom w:val="none" w:sz="0" w:space="0" w:color="auto"/>
                            <w:right w:val="none" w:sz="0" w:space="0" w:color="auto"/>
                          </w:divBdr>
                        </w:div>
                      </w:divsChild>
                    </w:div>
                    <w:div w:id="1712614112">
                      <w:marLeft w:val="0"/>
                      <w:marRight w:val="0"/>
                      <w:marTop w:val="0"/>
                      <w:marBottom w:val="0"/>
                      <w:divBdr>
                        <w:top w:val="none" w:sz="0" w:space="0" w:color="auto"/>
                        <w:left w:val="none" w:sz="0" w:space="0" w:color="auto"/>
                        <w:bottom w:val="none" w:sz="0" w:space="0" w:color="auto"/>
                        <w:right w:val="none" w:sz="0" w:space="0" w:color="auto"/>
                      </w:divBdr>
                      <w:divsChild>
                        <w:div w:id="1959526863">
                          <w:marLeft w:val="0"/>
                          <w:marRight w:val="0"/>
                          <w:marTop w:val="0"/>
                          <w:marBottom w:val="0"/>
                          <w:divBdr>
                            <w:top w:val="none" w:sz="0" w:space="0" w:color="auto"/>
                            <w:left w:val="none" w:sz="0" w:space="0" w:color="auto"/>
                            <w:bottom w:val="none" w:sz="0" w:space="0" w:color="auto"/>
                            <w:right w:val="none" w:sz="0" w:space="0" w:color="auto"/>
                          </w:divBdr>
                        </w:div>
                      </w:divsChild>
                    </w:div>
                    <w:div w:id="70084490">
                      <w:marLeft w:val="0"/>
                      <w:marRight w:val="0"/>
                      <w:marTop w:val="0"/>
                      <w:marBottom w:val="0"/>
                      <w:divBdr>
                        <w:top w:val="none" w:sz="0" w:space="0" w:color="auto"/>
                        <w:left w:val="none" w:sz="0" w:space="0" w:color="auto"/>
                        <w:bottom w:val="none" w:sz="0" w:space="0" w:color="auto"/>
                        <w:right w:val="none" w:sz="0" w:space="0" w:color="auto"/>
                      </w:divBdr>
                      <w:divsChild>
                        <w:div w:id="1243836269">
                          <w:marLeft w:val="0"/>
                          <w:marRight w:val="0"/>
                          <w:marTop w:val="0"/>
                          <w:marBottom w:val="0"/>
                          <w:divBdr>
                            <w:top w:val="none" w:sz="0" w:space="0" w:color="auto"/>
                            <w:left w:val="none" w:sz="0" w:space="0" w:color="auto"/>
                            <w:bottom w:val="none" w:sz="0" w:space="0" w:color="auto"/>
                            <w:right w:val="none" w:sz="0" w:space="0" w:color="auto"/>
                          </w:divBdr>
                        </w:div>
                        <w:div w:id="1104576444">
                          <w:marLeft w:val="0"/>
                          <w:marRight w:val="0"/>
                          <w:marTop w:val="0"/>
                          <w:marBottom w:val="0"/>
                          <w:divBdr>
                            <w:top w:val="none" w:sz="0" w:space="0" w:color="auto"/>
                            <w:left w:val="none" w:sz="0" w:space="0" w:color="auto"/>
                            <w:bottom w:val="none" w:sz="0" w:space="0" w:color="auto"/>
                            <w:right w:val="none" w:sz="0" w:space="0" w:color="auto"/>
                          </w:divBdr>
                        </w:div>
                      </w:divsChild>
                    </w:div>
                    <w:div w:id="64954688">
                      <w:marLeft w:val="0"/>
                      <w:marRight w:val="0"/>
                      <w:marTop w:val="0"/>
                      <w:marBottom w:val="0"/>
                      <w:divBdr>
                        <w:top w:val="none" w:sz="0" w:space="0" w:color="auto"/>
                        <w:left w:val="none" w:sz="0" w:space="0" w:color="auto"/>
                        <w:bottom w:val="none" w:sz="0" w:space="0" w:color="auto"/>
                        <w:right w:val="none" w:sz="0" w:space="0" w:color="auto"/>
                      </w:divBdr>
                      <w:divsChild>
                        <w:div w:id="1056509676">
                          <w:marLeft w:val="0"/>
                          <w:marRight w:val="0"/>
                          <w:marTop w:val="0"/>
                          <w:marBottom w:val="0"/>
                          <w:divBdr>
                            <w:top w:val="none" w:sz="0" w:space="0" w:color="auto"/>
                            <w:left w:val="none" w:sz="0" w:space="0" w:color="auto"/>
                            <w:bottom w:val="none" w:sz="0" w:space="0" w:color="auto"/>
                            <w:right w:val="none" w:sz="0" w:space="0" w:color="auto"/>
                          </w:divBdr>
                        </w:div>
                      </w:divsChild>
                    </w:div>
                    <w:div w:id="263001685">
                      <w:marLeft w:val="0"/>
                      <w:marRight w:val="0"/>
                      <w:marTop w:val="0"/>
                      <w:marBottom w:val="0"/>
                      <w:divBdr>
                        <w:top w:val="none" w:sz="0" w:space="0" w:color="auto"/>
                        <w:left w:val="none" w:sz="0" w:space="0" w:color="auto"/>
                        <w:bottom w:val="none" w:sz="0" w:space="0" w:color="auto"/>
                        <w:right w:val="none" w:sz="0" w:space="0" w:color="auto"/>
                      </w:divBdr>
                      <w:divsChild>
                        <w:div w:id="941834999">
                          <w:marLeft w:val="0"/>
                          <w:marRight w:val="0"/>
                          <w:marTop w:val="0"/>
                          <w:marBottom w:val="0"/>
                          <w:divBdr>
                            <w:top w:val="none" w:sz="0" w:space="0" w:color="auto"/>
                            <w:left w:val="none" w:sz="0" w:space="0" w:color="auto"/>
                            <w:bottom w:val="none" w:sz="0" w:space="0" w:color="auto"/>
                            <w:right w:val="none" w:sz="0" w:space="0" w:color="auto"/>
                          </w:divBdr>
                        </w:div>
                      </w:divsChild>
                    </w:div>
                    <w:div w:id="1364137110">
                      <w:marLeft w:val="0"/>
                      <w:marRight w:val="0"/>
                      <w:marTop w:val="0"/>
                      <w:marBottom w:val="0"/>
                      <w:divBdr>
                        <w:top w:val="none" w:sz="0" w:space="0" w:color="auto"/>
                        <w:left w:val="none" w:sz="0" w:space="0" w:color="auto"/>
                        <w:bottom w:val="none" w:sz="0" w:space="0" w:color="auto"/>
                        <w:right w:val="none" w:sz="0" w:space="0" w:color="auto"/>
                      </w:divBdr>
                      <w:divsChild>
                        <w:div w:id="1151211603">
                          <w:marLeft w:val="0"/>
                          <w:marRight w:val="0"/>
                          <w:marTop w:val="0"/>
                          <w:marBottom w:val="0"/>
                          <w:divBdr>
                            <w:top w:val="none" w:sz="0" w:space="0" w:color="auto"/>
                            <w:left w:val="none" w:sz="0" w:space="0" w:color="auto"/>
                            <w:bottom w:val="none" w:sz="0" w:space="0" w:color="auto"/>
                            <w:right w:val="none" w:sz="0" w:space="0" w:color="auto"/>
                          </w:divBdr>
                        </w:div>
                        <w:div w:id="866799604">
                          <w:marLeft w:val="0"/>
                          <w:marRight w:val="0"/>
                          <w:marTop w:val="0"/>
                          <w:marBottom w:val="0"/>
                          <w:divBdr>
                            <w:top w:val="none" w:sz="0" w:space="0" w:color="auto"/>
                            <w:left w:val="none" w:sz="0" w:space="0" w:color="auto"/>
                            <w:bottom w:val="none" w:sz="0" w:space="0" w:color="auto"/>
                            <w:right w:val="none" w:sz="0" w:space="0" w:color="auto"/>
                          </w:divBdr>
                        </w:div>
                      </w:divsChild>
                    </w:div>
                    <w:div w:id="1289311018">
                      <w:marLeft w:val="0"/>
                      <w:marRight w:val="0"/>
                      <w:marTop w:val="0"/>
                      <w:marBottom w:val="0"/>
                      <w:divBdr>
                        <w:top w:val="none" w:sz="0" w:space="0" w:color="auto"/>
                        <w:left w:val="none" w:sz="0" w:space="0" w:color="auto"/>
                        <w:bottom w:val="none" w:sz="0" w:space="0" w:color="auto"/>
                        <w:right w:val="none" w:sz="0" w:space="0" w:color="auto"/>
                      </w:divBdr>
                      <w:divsChild>
                        <w:div w:id="1229222999">
                          <w:marLeft w:val="0"/>
                          <w:marRight w:val="0"/>
                          <w:marTop w:val="0"/>
                          <w:marBottom w:val="0"/>
                          <w:divBdr>
                            <w:top w:val="none" w:sz="0" w:space="0" w:color="auto"/>
                            <w:left w:val="none" w:sz="0" w:space="0" w:color="auto"/>
                            <w:bottom w:val="none" w:sz="0" w:space="0" w:color="auto"/>
                            <w:right w:val="none" w:sz="0" w:space="0" w:color="auto"/>
                          </w:divBdr>
                        </w:div>
                      </w:divsChild>
                    </w:div>
                    <w:div w:id="551115839">
                      <w:marLeft w:val="0"/>
                      <w:marRight w:val="0"/>
                      <w:marTop w:val="0"/>
                      <w:marBottom w:val="0"/>
                      <w:divBdr>
                        <w:top w:val="none" w:sz="0" w:space="0" w:color="auto"/>
                        <w:left w:val="none" w:sz="0" w:space="0" w:color="auto"/>
                        <w:bottom w:val="none" w:sz="0" w:space="0" w:color="auto"/>
                        <w:right w:val="none" w:sz="0" w:space="0" w:color="auto"/>
                      </w:divBdr>
                      <w:divsChild>
                        <w:div w:id="350690600">
                          <w:marLeft w:val="0"/>
                          <w:marRight w:val="0"/>
                          <w:marTop w:val="0"/>
                          <w:marBottom w:val="0"/>
                          <w:divBdr>
                            <w:top w:val="none" w:sz="0" w:space="0" w:color="auto"/>
                            <w:left w:val="none" w:sz="0" w:space="0" w:color="auto"/>
                            <w:bottom w:val="none" w:sz="0" w:space="0" w:color="auto"/>
                            <w:right w:val="none" w:sz="0" w:space="0" w:color="auto"/>
                          </w:divBdr>
                        </w:div>
                      </w:divsChild>
                    </w:div>
                    <w:div w:id="592203316">
                      <w:marLeft w:val="0"/>
                      <w:marRight w:val="0"/>
                      <w:marTop w:val="0"/>
                      <w:marBottom w:val="0"/>
                      <w:divBdr>
                        <w:top w:val="none" w:sz="0" w:space="0" w:color="auto"/>
                        <w:left w:val="none" w:sz="0" w:space="0" w:color="auto"/>
                        <w:bottom w:val="none" w:sz="0" w:space="0" w:color="auto"/>
                        <w:right w:val="none" w:sz="0" w:space="0" w:color="auto"/>
                      </w:divBdr>
                      <w:divsChild>
                        <w:div w:id="221059655">
                          <w:marLeft w:val="0"/>
                          <w:marRight w:val="0"/>
                          <w:marTop w:val="0"/>
                          <w:marBottom w:val="0"/>
                          <w:divBdr>
                            <w:top w:val="none" w:sz="0" w:space="0" w:color="auto"/>
                            <w:left w:val="none" w:sz="0" w:space="0" w:color="auto"/>
                            <w:bottom w:val="none" w:sz="0" w:space="0" w:color="auto"/>
                            <w:right w:val="none" w:sz="0" w:space="0" w:color="auto"/>
                          </w:divBdr>
                        </w:div>
                      </w:divsChild>
                    </w:div>
                    <w:div w:id="525023744">
                      <w:marLeft w:val="0"/>
                      <w:marRight w:val="0"/>
                      <w:marTop w:val="0"/>
                      <w:marBottom w:val="0"/>
                      <w:divBdr>
                        <w:top w:val="none" w:sz="0" w:space="0" w:color="auto"/>
                        <w:left w:val="none" w:sz="0" w:space="0" w:color="auto"/>
                        <w:bottom w:val="none" w:sz="0" w:space="0" w:color="auto"/>
                        <w:right w:val="none" w:sz="0" w:space="0" w:color="auto"/>
                      </w:divBdr>
                      <w:divsChild>
                        <w:div w:id="770979604">
                          <w:marLeft w:val="0"/>
                          <w:marRight w:val="0"/>
                          <w:marTop w:val="0"/>
                          <w:marBottom w:val="0"/>
                          <w:divBdr>
                            <w:top w:val="none" w:sz="0" w:space="0" w:color="auto"/>
                            <w:left w:val="none" w:sz="0" w:space="0" w:color="auto"/>
                            <w:bottom w:val="none" w:sz="0" w:space="0" w:color="auto"/>
                            <w:right w:val="none" w:sz="0" w:space="0" w:color="auto"/>
                          </w:divBdr>
                        </w:div>
                      </w:divsChild>
                    </w:div>
                    <w:div w:id="564142352">
                      <w:marLeft w:val="0"/>
                      <w:marRight w:val="0"/>
                      <w:marTop w:val="0"/>
                      <w:marBottom w:val="0"/>
                      <w:divBdr>
                        <w:top w:val="none" w:sz="0" w:space="0" w:color="auto"/>
                        <w:left w:val="none" w:sz="0" w:space="0" w:color="auto"/>
                        <w:bottom w:val="none" w:sz="0" w:space="0" w:color="auto"/>
                        <w:right w:val="none" w:sz="0" w:space="0" w:color="auto"/>
                      </w:divBdr>
                      <w:divsChild>
                        <w:div w:id="700782181">
                          <w:marLeft w:val="0"/>
                          <w:marRight w:val="0"/>
                          <w:marTop w:val="0"/>
                          <w:marBottom w:val="0"/>
                          <w:divBdr>
                            <w:top w:val="none" w:sz="0" w:space="0" w:color="auto"/>
                            <w:left w:val="none" w:sz="0" w:space="0" w:color="auto"/>
                            <w:bottom w:val="none" w:sz="0" w:space="0" w:color="auto"/>
                            <w:right w:val="none" w:sz="0" w:space="0" w:color="auto"/>
                          </w:divBdr>
                        </w:div>
                      </w:divsChild>
                    </w:div>
                    <w:div w:id="354381366">
                      <w:marLeft w:val="0"/>
                      <w:marRight w:val="0"/>
                      <w:marTop w:val="0"/>
                      <w:marBottom w:val="0"/>
                      <w:divBdr>
                        <w:top w:val="none" w:sz="0" w:space="0" w:color="auto"/>
                        <w:left w:val="none" w:sz="0" w:space="0" w:color="auto"/>
                        <w:bottom w:val="none" w:sz="0" w:space="0" w:color="auto"/>
                        <w:right w:val="none" w:sz="0" w:space="0" w:color="auto"/>
                      </w:divBdr>
                      <w:divsChild>
                        <w:div w:id="1675766326">
                          <w:marLeft w:val="0"/>
                          <w:marRight w:val="0"/>
                          <w:marTop w:val="0"/>
                          <w:marBottom w:val="0"/>
                          <w:divBdr>
                            <w:top w:val="none" w:sz="0" w:space="0" w:color="auto"/>
                            <w:left w:val="none" w:sz="0" w:space="0" w:color="auto"/>
                            <w:bottom w:val="none" w:sz="0" w:space="0" w:color="auto"/>
                            <w:right w:val="none" w:sz="0" w:space="0" w:color="auto"/>
                          </w:divBdr>
                        </w:div>
                        <w:div w:id="177755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373609">
      <w:bodyDiv w:val="1"/>
      <w:marLeft w:val="0"/>
      <w:marRight w:val="0"/>
      <w:marTop w:val="0"/>
      <w:marBottom w:val="0"/>
      <w:divBdr>
        <w:top w:val="none" w:sz="0" w:space="0" w:color="auto"/>
        <w:left w:val="none" w:sz="0" w:space="0" w:color="auto"/>
        <w:bottom w:val="none" w:sz="0" w:space="0" w:color="auto"/>
        <w:right w:val="none" w:sz="0" w:space="0" w:color="auto"/>
      </w:divBdr>
      <w:divsChild>
        <w:div w:id="1263338523">
          <w:marLeft w:val="0"/>
          <w:marRight w:val="0"/>
          <w:marTop w:val="0"/>
          <w:marBottom w:val="0"/>
          <w:divBdr>
            <w:top w:val="none" w:sz="0" w:space="0" w:color="auto"/>
            <w:left w:val="none" w:sz="0" w:space="0" w:color="auto"/>
            <w:bottom w:val="none" w:sz="0" w:space="0" w:color="auto"/>
            <w:right w:val="none" w:sz="0" w:space="0" w:color="auto"/>
          </w:divBdr>
        </w:div>
        <w:div w:id="387336465">
          <w:marLeft w:val="0"/>
          <w:marRight w:val="0"/>
          <w:marTop w:val="0"/>
          <w:marBottom w:val="0"/>
          <w:divBdr>
            <w:top w:val="none" w:sz="0" w:space="0" w:color="auto"/>
            <w:left w:val="none" w:sz="0" w:space="0" w:color="auto"/>
            <w:bottom w:val="none" w:sz="0" w:space="0" w:color="auto"/>
            <w:right w:val="none" w:sz="0" w:space="0" w:color="auto"/>
          </w:divBdr>
        </w:div>
        <w:div w:id="892154421">
          <w:marLeft w:val="0"/>
          <w:marRight w:val="0"/>
          <w:marTop w:val="0"/>
          <w:marBottom w:val="0"/>
          <w:divBdr>
            <w:top w:val="none" w:sz="0" w:space="0" w:color="auto"/>
            <w:left w:val="none" w:sz="0" w:space="0" w:color="auto"/>
            <w:bottom w:val="none" w:sz="0" w:space="0" w:color="auto"/>
            <w:right w:val="none" w:sz="0" w:space="0" w:color="auto"/>
          </w:divBdr>
        </w:div>
        <w:div w:id="693190775">
          <w:marLeft w:val="0"/>
          <w:marRight w:val="0"/>
          <w:marTop w:val="0"/>
          <w:marBottom w:val="0"/>
          <w:divBdr>
            <w:top w:val="none" w:sz="0" w:space="0" w:color="auto"/>
            <w:left w:val="none" w:sz="0" w:space="0" w:color="auto"/>
            <w:bottom w:val="none" w:sz="0" w:space="0" w:color="auto"/>
            <w:right w:val="none" w:sz="0" w:space="0" w:color="auto"/>
          </w:divBdr>
        </w:div>
        <w:div w:id="1046872513">
          <w:marLeft w:val="0"/>
          <w:marRight w:val="0"/>
          <w:marTop w:val="0"/>
          <w:marBottom w:val="0"/>
          <w:divBdr>
            <w:top w:val="none" w:sz="0" w:space="0" w:color="auto"/>
            <w:left w:val="none" w:sz="0" w:space="0" w:color="auto"/>
            <w:bottom w:val="none" w:sz="0" w:space="0" w:color="auto"/>
            <w:right w:val="none" w:sz="0" w:space="0" w:color="auto"/>
          </w:divBdr>
        </w:div>
        <w:div w:id="1472478060">
          <w:marLeft w:val="0"/>
          <w:marRight w:val="0"/>
          <w:marTop w:val="0"/>
          <w:marBottom w:val="0"/>
          <w:divBdr>
            <w:top w:val="none" w:sz="0" w:space="0" w:color="auto"/>
            <w:left w:val="none" w:sz="0" w:space="0" w:color="auto"/>
            <w:bottom w:val="none" w:sz="0" w:space="0" w:color="auto"/>
            <w:right w:val="none" w:sz="0" w:space="0" w:color="auto"/>
          </w:divBdr>
        </w:div>
        <w:div w:id="851532108">
          <w:marLeft w:val="0"/>
          <w:marRight w:val="0"/>
          <w:marTop w:val="0"/>
          <w:marBottom w:val="0"/>
          <w:divBdr>
            <w:top w:val="none" w:sz="0" w:space="0" w:color="auto"/>
            <w:left w:val="none" w:sz="0" w:space="0" w:color="auto"/>
            <w:bottom w:val="none" w:sz="0" w:space="0" w:color="auto"/>
            <w:right w:val="none" w:sz="0" w:space="0" w:color="auto"/>
          </w:divBdr>
        </w:div>
        <w:div w:id="1835605596">
          <w:marLeft w:val="0"/>
          <w:marRight w:val="0"/>
          <w:marTop w:val="0"/>
          <w:marBottom w:val="0"/>
          <w:divBdr>
            <w:top w:val="none" w:sz="0" w:space="0" w:color="auto"/>
            <w:left w:val="none" w:sz="0" w:space="0" w:color="auto"/>
            <w:bottom w:val="none" w:sz="0" w:space="0" w:color="auto"/>
            <w:right w:val="none" w:sz="0" w:space="0" w:color="auto"/>
          </w:divBdr>
        </w:div>
        <w:div w:id="943612865">
          <w:marLeft w:val="0"/>
          <w:marRight w:val="0"/>
          <w:marTop w:val="0"/>
          <w:marBottom w:val="0"/>
          <w:divBdr>
            <w:top w:val="none" w:sz="0" w:space="0" w:color="auto"/>
            <w:left w:val="none" w:sz="0" w:space="0" w:color="auto"/>
            <w:bottom w:val="none" w:sz="0" w:space="0" w:color="auto"/>
            <w:right w:val="none" w:sz="0" w:space="0" w:color="auto"/>
          </w:divBdr>
        </w:div>
        <w:div w:id="365106048">
          <w:marLeft w:val="0"/>
          <w:marRight w:val="0"/>
          <w:marTop w:val="0"/>
          <w:marBottom w:val="0"/>
          <w:divBdr>
            <w:top w:val="none" w:sz="0" w:space="0" w:color="auto"/>
            <w:left w:val="none" w:sz="0" w:space="0" w:color="auto"/>
            <w:bottom w:val="none" w:sz="0" w:space="0" w:color="auto"/>
            <w:right w:val="none" w:sz="0" w:space="0" w:color="auto"/>
          </w:divBdr>
        </w:div>
      </w:divsChild>
    </w:div>
    <w:div w:id="994803140">
      <w:bodyDiv w:val="1"/>
      <w:marLeft w:val="0"/>
      <w:marRight w:val="0"/>
      <w:marTop w:val="0"/>
      <w:marBottom w:val="0"/>
      <w:divBdr>
        <w:top w:val="none" w:sz="0" w:space="0" w:color="auto"/>
        <w:left w:val="none" w:sz="0" w:space="0" w:color="auto"/>
        <w:bottom w:val="none" w:sz="0" w:space="0" w:color="auto"/>
        <w:right w:val="none" w:sz="0" w:space="0" w:color="auto"/>
      </w:divBdr>
      <w:divsChild>
        <w:div w:id="1760833441">
          <w:marLeft w:val="0"/>
          <w:marRight w:val="0"/>
          <w:marTop w:val="0"/>
          <w:marBottom w:val="0"/>
          <w:divBdr>
            <w:top w:val="none" w:sz="0" w:space="0" w:color="auto"/>
            <w:left w:val="none" w:sz="0" w:space="0" w:color="auto"/>
            <w:bottom w:val="none" w:sz="0" w:space="0" w:color="auto"/>
            <w:right w:val="none" w:sz="0" w:space="0" w:color="auto"/>
          </w:divBdr>
        </w:div>
        <w:div w:id="1236814878">
          <w:marLeft w:val="0"/>
          <w:marRight w:val="0"/>
          <w:marTop w:val="0"/>
          <w:marBottom w:val="0"/>
          <w:divBdr>
            <w:top w:val="none" w:sz="0" w:space="0" w:color="auto"/>
            <w:left w:val="none" w:sz="0" w:space="0" w:color="auto"/>
            <w:bottom w:val="none" w:sz="0" w:space="0" w:color="auto"/>
            <w:right w:val="none" w:sz="0" w:space="0" w:color="auto"/>
          </w:divBdr>
        </w:div>
        <w:div w:id="1214777845">
          <w:marLeft w:val="0"/>
          <w:marRight w:val="0"/>
          <w:marTop w:val="0"/>
          <w:marBottom w:val="0"/>
          <w:divBdr>
            <w:top w:val="none" w:sz="0" w:space="0" w:color="auto"/>
            <w:left w:val="none" w:sz="0" w:space="0" w:color="auto"/>
            <w:bottom w:val="none" w:sz="0" w:space="0" w:color="auto"/>
            <w:right w:val="none" w:sz="0" w:space="0" w:color="auto"/>
          </w:divBdr>
        </w:div>
        <w:div w:id="354501729">
          <w:marLeft w:val="0"/>
          <w:marRight w:val="0"/>
          <w:marTop w:val="0"/>
          <w:marBottom w:val="0"/>
          <w:divBdr>
            <w:top w:val="none" w:sz="0" w:space="0" w:color="auto"/>
            <w:left w:val="none" w:sz="0" w:space="0" w:color="auto"/>
            <w:bottom w:val="none" w:sz="0" w:space="0" w:color="auto"/>
            <w:right w:val="none" w:sz="0" w:space="0" w:color="auto"/>
          </w:divBdr>
        </w:div>
        <w:div w:id="1576742130">
          <w:marLeft w:val="0"/>
          <w:marRight w:val="0"/>
          <w:marTop w:val="0"/>
          <w:marBottom w:val="0"/>
          <w:divBdr>
            <w:top w:val="none" w:sz="0" w:space="0" w:color="auto"/>
            <w:left w:val="none" w:sz="0" w:space="0" w:color="auto"/>
            <w:bottom w:val="none" w:sz="0" w:space="0" w:color="auto"/>
            <w:right w:val="none" w:sz="0" w:space="0" w:color="auto"/>
          </w:divBdr>
        </w:div>
        <w:div w:id="1684503854">
          <w:marLeft w:val="0"/>
          <w:marRight w:val="0"/>
          <w:marTop w:val="0"/>
          <w:marBottom w:val="0"/>
          <w:divBdr>
            <w:top w:val="none" w:sz="0" w:space="0" w:color="auto"/>
            <w:left w:val="none" w:sz="0" w:space="0" w:color="auto"/>
            <w:bottom w:val="none" w:sz="0" w:space="0" w:color="auto"/>
            <w:right w:val="none" w:sz="0" w:space="0" w:color="auto"/>
          </w:divBdr>
        </w:div>
        <w:div w:id="1983731208">
          <w:marLeft w:val="0"/>
          <w:marRight w:val="0"/>
          <w:marTop w:val="0"/>
          <w:marBottom w:val="0"/>
          <w:divBdr>
            <w:top w:val="none" w:sz="0" w:space="0" w:color="auto"/>
            <w:left w:val="none" w:sz="0" w:space="0" w:color="auto"/>
            <w:bottom w:val="none" w:sz="0" w:space="0" w:color="auto"/>
            <w:right w:val="none" w:sz="0" w:space="0" w:color="auto"/>
          </w:divBdr>
        </w:div>
        <w:div w:id="359939867">
          <w:marLeft w:val="0"/>
          <w:marRight w:val="0"/>
          <w:marTop w:val="0"/>
          <w:marBottom w:val="0"/>
          <w:divBdr>
            <w:top w:val="none" w:sz="0" w:space="0" w:color="auto"/>
            <w:left w:val="none" w:sz="0" w:space="0" w:color="auto"/>
            <w:bottom w:val="none" w:sz="0" w:space="0" w:color="auto"/>
            <w:right w:val="none" w:sz="0" w:space="0" w:color="auto"/>
          </w:divBdr>
        </w:div>
        <w:div w:id="2143814064">
          <w:marLeft w:val="0"/>
          <w:marRight w:val="0"/>
          <w:marTop w:val="0"/>
          <w:marBottom w:val="0"/>
          <w:divBdr>
            <w:top w:val="none" w:sz="0" w:space="0" w:color="auto"/>
            <w:left w:val="none" w:sz="0" w:space="0" w:color="auto"/>
            <w:bottom w:val="none" w:sz="0" w:space="0" w:color="auto"/>
            <w:right w:val="none" w:sz="0" w:space="0" w:color="auto"/>
          </w:divBdr>
        </w:div>
        <w:div w:id="1191333985">
          <w:marLeft w:val="0"/>
          <w:marRight w:val="0"/>
          <w:marTop w:val="0"/>
          <w:marBottom w:val="0"/>
          <w:divBdr>
            <w:top w:val="none" w:sz="0" w:space="0" w:color="auto"/>
            <w:left w:val="none" w:sz="0" w:space="0" w:color="auto"/>
            <w:bottom w:val="none" w:sz="0" w:space="0" w:color="auto"/>
            <w:right w:val="none" w:sz="0" w:space="0" w:color="auto"/>
          </w:divBdr>
        </w:div>
      </w:divsChild>
    </w:div>
    <w:div w:id="1298098781">
      <w:bodyDiv w:val="1"/>
      <w:marLeft w:val="0"/>
      <w:marRight w:val="0"/>
      <w:marTop w:val="0"/>
      <w:marBottom w:val="0"/>
      <w:divBdr>
        <w:top w:val="none" w:sz="0" w:space="0" w:color="auto"/>
        <w:left w:val="none" w:sz="0" w:space="0" w:color="auto"/>
        <w:bottom w:val="none" w:sz="0" w:space="0" w:color="auto"/>
        <w:right w:val="none" w:sz="0" w:space="0" w:color="auto"/>
      </w:divBdr>
      <w:divsChild>
        <w:div w:id="403649172">
          <w:marLeft w:val="0"/>
          <w:marRight w:val="0"/>
          <w:marTop w:val="0"/>
          <w:marBottom w:val="0"/>
          <w:divBdr>
            <w:top w:val="none" w:sz="0" w:space="0" w:color="auto"/>
            <w:left w:val="none" w:sz="0" w:space="0" w:color="auto"/>
            <w:bottom w:val="none" w:sz="0" w:space="0" w:color="auto"/>
            <w:right w:val="none" w:sz="0" w:space="0" w:color="auto"/>
          </w:divBdr>
        </w:div>
        <w:div w:id="1787694913">
          <w:marLeft w:val="0"/>
          <w:marRight w:val="0"/>
          <w:marTop w:val="0"/>
          <w:marBottom w:val="0"/>
          <w:divBdr>
            <w:top w:val="none" w:sz="0" w:space="0" w:color="auto"/>
            <w:left w:val="none" w:sz="0" w:space="0" w:color="auto"/>
            <w:bottom w:val="none" w:sz="0" w:space="0" w:color="auto"/>
            <w:right w:val="none" w:sz="0" w:space="0" w:color="auto"/>
          </w:divBdr>
        </w:div>
        <w:div w:id="1141075012">
          <w:marLeft w:val="0"/>
          <w:marRight w:val="0"/>
          <w:marTop w:val="0"/>
          <w:marBottom w:val="0"/>
          <w:divBdr>
            <w:top w:val="none" w:sz="0" w:space="0" w:color="auto"/>
            <w:left w:val="none" w:sz="0" w:space="0" w:color="auto"/>
            <w:bottom w:val="none" w:sz="0" w:space="0" w:color="auto"/>
            <w:right w:val="none" w:sz="0" w:space="0" w:color="auto"/>
          </w:divBdr>
        </w:div>
        <w:div w:id="334380305">
          <w:marLeft w:val="0"/>
          <w:marRight w:val="0"/>
          <w:marTop w:val="0"/>
          <w:marBottom w:val="0"/>
          <w:divBdr>
            <w:top w:val="none" w:sz="0" w:space="0" w:color="auto"/>
            <w:left w:val="none" w:sz="0" w:space="0" w:color="auto"/>
            <w:bottom w:val="none" w:sz="0" w:space="0" w:color="auto"/>
            <w:right w:val="none" w:sz="0" w:space="0" w:color="auto"/>
          </w:divBdr>
        </w:div>
        <w:div w:id="1388601414">
          <w:marLeft w:val="0"/>
          <w:marRight w:val="0"/>
          <w:marTop w:val="0"/>
          <w:marBottom w:val="0"/>
          <w:divBdr>
            <w:top w:val="none" w:sz="0" w:space="0" w:color="auto"/>
            <w:left w:val="none" w:sz="0" w:space="0" w:color="auto"/>
            <w:bottom w:val="none" w:sz="0" w:space="0" w:color="auto"/>
            <w:right w:val="none" w:sz="0" w:space="0" w:color="auto"/>
          </w:divBdr>
        </w:div>
        <w:div w:id="2072924497">
          <w:marLeft w:val="0"/>
          <w:marRight w:val="0"/>
          <w:marTop w:val="0"/>
          <w:marBottom w:val="0"/>
          <w:divBdr>
            <w:top w:val="none" w:sz="0" w:space="0" w:color="auto"/>
            <w:left w:val="none" w:sz="0" w:space="0" w:color="auto"/>
            <w:bottom w:val="none" w:sz="0" w:space="0" w:color="auto"/>
            <w:right w:val="none" w:sz="0" w:space="0" w:color="auto"/>
          </w:divBdr>
        </w:div>
        <w:div w:id="577902504">
          <w:marLeft w:val="0"/>
          <w:marRight w:val="0"/>
          <w:marTop w:val="0"/>
          <w:marBottom w:val="0"/>
          <w:divBdr>
            <w:top w:val="none" w:sz="0" w:space="0" w:color="auto"/>
            <w:left w:val="none" w:sz="0" w:space="0" w:color="auto"/>
            <w:bottom w:val="none" w:sz="0" w:space="0" w:color="auto"/>
            <w:right w:val="none" w:sz="0" w:space="0" w:color="auto"/>
          </w:divBdr>
        </w:div>
        <w:div w:id="280068068">
          <w:marLeft w:val="0"/>
          <w:marRight w:val="0"/>
          <w:marTop w:val="0"/>
          <w:marBottom w:val="0"/>
          <w:divBdr>
            <w:top w:val="none" w:sz="0" w:space="0" w:color="auto"/>
            <w:left w:val="none" w:sz="0" w:space="0" w:color="auto"/>
            <w:bottom w:val="none" w:sz="0" w:space="0" w:color="auto"/>
            <w:right w:val="none" w:sz="0" w:space="0" w:color="auto"/>
          </w:divBdr>
        </w:div>
        <w:div w:id="59137810">
          <w:marLeft w:val="0"/>
          <w:marRight w:val="0"/>
          <w:marTop w:val="0"/>
          <w:marBottom w:val="0"/>
          <w:divBdr>
            <w:top w:val="none" w:sz="0" w:space="0" w:color="auto"/>
            <w:left w:val="none" w:sz="0" w:space="0" w:color="auto"/>
            <w:bottom w:val="none" w:sz="0" w:space="0" w:color="auto"/>
            <w:right w:val="none" w:sz="0" w:space="0" w:color="auto"/>
          </w:divBdr>
        </w:div>
        <w:div w:id="1354647479">
          <w:marLeft w:val="0"/>
          <w:marRight w:val="0"/>
          <w:marTop w:val="0"/>
          <w:marBottom w:val="0"/>
          <w:divBdr>
            <w:top w:val="none" w:sz="0" w:space="0" w:color="auto"/>
            <w:left w:val="none" w:sz="0" w:space="0" w:color="auto"/>
            <w:bottom w:val="none" w:sz="0" w:space="0" w:color="auto"/>
            <w:right w:val="none" w:sz="0" w:space="0" w:color="auto"/>
          </w:divBdr>
        </w:div>
        <w:div w:id="1590919035">
          <w:marLeft w:val="0"/>
          <w:marRight w:val="0"/>
          <w:marTop w:val="0"/>
          <w:marBottom w:val="0"/>
          <w:divBdr>
            <w:top w:val="none" w:sz="0" w:space="0" w:color="auto"/>
            <w:left w:val="none" w:sz="0" w:space="0" w:color="auto"/>
            <w:bottom w:val="none" w:sz="0" w:space="0" w:color="auto"/>
            <w:right w:val="none" w:sz="0" w:space="0" w:color="auto"/>
          </w:divBdr>
        </w:div>
      </w:divsChild>
    </w:div>
    <w:div w:id="1776823177">
      <w:bodyDiv w:val="1"/>
      <w:marLeft w:val="0"/>
      <w:marRight w:val="0"/>
      <w:marTop w:val="0"/>
      <w:marBottom w:val="0"/>
      <w:divBdr>
        <w:top w:val="none" w:sz="0" w:space="0" w:color="auto"/>
        <w:left w:val="none" w:sz="0" w:space="0" w:color="auto"/>
        <w:bottom w:val="none" w:sz="0" w:space="0" w:color="auto"/>
        <w:right w:val="none" w:sz="0" w:space="0" w:color="auto"/>
      </w:divBdr>
      <w:divsChild>
        <w:div w:id="1045641209">
          <w:marLeft w:val="0"/>
          <w:marRight w:val="0"/>
          <w:marTop w:val="0"/>
          <w:marBottom w:val="0"/>
          <w:divBdr>
            <w:top w:val="none" w:sz="0" w:space="0" w:color="auto"/>
            <w:left w:val="none" w:sz="0" w:space="0" w:color="auto"/>
            <w:bottom w:val="none" w:sz="0" w:space="0" w:color="auto"/>
            <w:right w:val="none" w:sz="0" w:space="0" w:color="auto"/>
          </w:divBdr>
        </w:div>
        <w:div w:id="1877428191">
          <w:marLeft w:val="0"/>
          <w:marRight w:val="0"/>
          <w:marTop w:val="0"/>
          <w:marBottom w:val="0"/>
          <w:divBdr>
            <w:top w:val="none" w:sz="0" w:space="0" w:color="auto"/>
            <w:left w:val="none" w:sz="0" w:space="0" w:color="auto"/>
            <w:bottom w:val="none" w:sz="0" w:space="0" w:color="auto"/>
            <w:right w:val="none" w:sz="0" w:space="0" w:color="auto"/>
          </w:divBdr>
        </w:div>
        <w:div w:id="1295021665">
          <w:marLeft w:val="0"/>
          <w:marRight w:val="0"/>
          <w:marTop w:val="0"/>
          <w:marBottom w:val="0"/>
          <w:divBdr>
            <w:top w:val="none" w:sz="0" w:space="0" w:color="auto"/>
            <w:left w:val="none" w:sz="0" w:space="0" w:color="auto"/>
            <w:bottom w:val="none" w:sz="0" w:space="0" w:color="auto"/>
            <w:right w:val="none" w:sz="0" w:space="0" w:color="auto"/>
          </w:divBdr>
        </w:div>
        <w:div w:id="103119646">
          <w:marLeft w:val="0"/>
          <w:marRight w:val="0"/>
          <w:marTop w:val="0"/>
          <w:marBottom w:val="0"/>
          <w:divBdr>
            <w:top w:val="none" w:sz="0" w:space="0" w:color="auto"/>
            <w:left w:val="none" w:sz="0" w:space="0" w:color="auto"/>
            <w:bottom w:val="none" w:sz="0" w:space="0" w:color="auto"/>
            <w:right w:val="none" w:sz="0" w:space="0" w:color="auto"/>
          </w:divBdr>
        </w:div>
        <w:div w:id="1589381574">
          <w:marLeft w:val="0"/>
          <w:marRight w:val="0"/>
          <w:marTop w:val="0"/>
          <w:marBottom w:val="0"/>
          <w:divBdr>
            <w:top w:val="none" w:sz="0" w:space="0" w:color="auto"/>
            <w:left w:val="none" w:sz="0" w:space="0" w:color="auto"/>
            <w:bottom w:val="none" w:sz="0" w:space="0" w:color="auto"/>
            <w:right w:val="none" w:sz="0" w:space="0" w:color="auto"/>
          </w:divBdr>
        </w:div>
        <w:div w:id="93595287">
          <w:marLeft w:val="0"/>
          <w:marRight w:val="0"/>
          <w:marTop w:val="0"/>
          <w:marBottom w:val="0"/>
          <w:divBdr>
            <w:top w:val="none" w:sz="0" w:space="0" w:color="auto"/>
            <w:left w:val="none" w:sz="0" w:space="0" w:color="auto"/>
            <w:bottom w:val="none" w:sz="0" w:space="0" w:color="auto"/>
            <w:right w:val="none" w:sz="0" w:space="0" w:color="auto"/>
          </w:divBdr>
        </w:div>
        <w:div w:id="210924649">
          <w:marLeft w:val="0"/>
          <w:marRight w:val="0"/>
          <w:marTop w:val="0"/>
          <w:marBottom w:val="0"/>
          <w:divBdr>
            <w:top w:val="none" w:sz="0" w:space="0" w:color="auto"/>
            <w:left w:val="none" w:sz="0" w:space="0" w:color="auto"/>
            <w:bottom w:val="none" w:sz="0" w:space="0" w:color="auto"/>
            <w:right w:val="none" w:sz="0" w:space="0" w:color="auto"/>
          </w:divBdr>
        </w:div>
        <w:div w:id="2121483060">
          <w:marLeft w:val="0"/>
          <w:marRight w:val="0"/>
          <w:marTop w:val="0"/>
          <w:marBottom w:val="0"/>
          <w:divBdr>
            <w:top w:val="none" w:sz="0" w:space="0" w:color="auto"/>
            <w:left w:val="none" w:sz="0" w:space="0" w:color="auto"/>
            <w:bottom w:val="none" w:sz="0" w:space="0" w:color="auto"/>
            <w:right w:val="none" w:sz="0" w:space="0" w:color="auto"/>
          </w:divBdr>
        </w:div>
        <w:div w:id="866530883">
          <w:marLeft w:val="0"/>
          <w:marRight w:val="0"/>
          <w:marTop w:val="0"/>
          <w:marBottom w:val="0"/>
          <w:divBdr>
            <w:top w:val="none" w:sz="0" w:space="0" w:color="auto"/>
            <w:left w:val="none" w:sz="0" w:space="0" w:color="auto"/>
            <w:bottom w:val="none" w:sz="0" w:space="0" w:color="auto"/>
            <w:right w:val="none" w:sz="0" w:space="0" w:color="auto"/>
          </w:divBdr>
        </w:div>
        <w:div w:id="1401101484">
          <w:marLeft w:val="0"/>
          <w:marRight w:val="0"/>
          <w:marTop w:val="0"/>
          <w:marBottom w:val="0"/>
          <w:divBdr>
            <w:top w:val="none" w:sz="0" w:space="0" w:color="auto"/>
            <w:left w:val="none" w:sz="0" w:space="0" w:color="auto"/>
            <w:bottom w:val="none" w:sz="0" w:space="0" w:color="auto"/>
            <w:right w:val="none" w:sz="0" w:space="0" w:color="auto"/>
          </w:divBdr>
        </w:div>
        <w:div w:id="21263397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isha.mohane\AppData\Roaming\Microsoft\Templates\Modern%20student%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B08FA0C82864AC0A0F5ECF9F865F524"/>
        <w:category>
          <w:name w:val="General"/>
          <w:gallery w:val="placeholder"/>
        </w:category>
        <w:types>
          <w:type w:val="bbPlcHdr"/>
        </w:types>
        <w:behaviors>
          <w:behavior w:val="content"/>
        </w:behaviors>
        <w:guid w:val="{8FED9516-8F7D-462A-864E-309243C95A47}"/>
      </w:docPartPr>
      <w:docPartBody>
        <w:p w:rsidR="00B45E55" w:rsidRDefault="000D6445">
          <w:pPr>
            <w:pStyle w:val="4B08FA0C82864AC0A0F5ECF9F865F524"/>
          </w:pPr>
          <w:r w:rsidRPr="00DF198B">
            <w:t>—</w:t>
          </w:r>
        </w:p>
      </w:docPartBody>
    </w:docPart>
    <w:docPart>
      <w:docPartPr>
        <w:name w:val="DC70E17D2D80484B9CD7515E440A5501"/>
        <w:category>
          <w:name w:val="General"/>
          <w:gallery w:val="placeholder"/>
        </w:category>
        <w:types>
          <w:type w:val="bbPlcHdr"/>
        </w:types>
        <w:behaviors>
          <w:behavior w:val="content"/>
        </w:behaviors>
        <w:guid w:val="{C1834E5C-1640-4DF8-8144-B57E13C440C3}"/>
      </w:docPartPr>
      <w:docPartBody>
        <w:p w:rsidR="00B45E55" w:rsidRDefault="000D6445">
          <w:pPr>
            <w:pStyle w:val="DC70E17D2D80484B9CD7515E440A5501"/>
          </w:pPr>
          <w:r w:rsidRPr="00DF198B">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465"/>
    <w:rsid w:val="000D6445"/>
    <w:rsid w:val="003B59CE"/>
    <w:rsid w:val="004368E1"/>
    <w:rsid w:val="006011C7"/>
    <w:rsid w:val="006E7465"/>
    <w:rsid w:val="007F6053"/>
    <w:rsid w:val="00944398"/>
    <w:rsid w:val="00B45E55"/>
    <w:rsid w:val="00BF3EA9"/>
    <w:rsid w:val="00D579B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B08FA0C82864AC0A0F5ECF9F865F524">
    <w:name w:val="4B08FA0C82864AC0A0F5ECF9F865F524"/>
  </w:style>
  <w:style w:type="paragraph" w:customStyle="1" w:styleId="DC70E17D2D80484B9CD7515E440A5501">
    <w:name w:val="DC70E17D2D80484B9CD7515E440A55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SR">
  <a:themeElements>
    <a:clrScheme name="Student Report">
      <a:dk1>
        <a:srgbClr val="000000"/>
      </a:dk1>
      <a:lt1>
        <a:srgbClr val="FFFFFF"/>
      </a:lt1>
      <a:dk2>
        <a:srgbClr val="5E5E5E"/>
      </a:dk2>
      <a:lt2>
        <a:srgbClr val="D6D5D5"/>
      </a:lt2>
      <a:accent1>
        <a:srgbClr val="476166"/>
      </a:accent1>
      <a:accent2>
        <a:srgbClr val="2B3890"/>
      </a:accent2>
      <a:accent3>
        <a:srgbClr val="1C75BC"/>
      </a:accent3>
      <a:accent4>
        <a:srgbClr val="27AAE1"/>
      </a:accent4>
      <a:accent5>
        <a:srgbClr val="EBF1F7"/>
      </a:accent5>
      <a:accent6>
        <a:srgbClr val="00AEEF"/>
      </a:accent6>
      <a:hlink>
        <a:srgbClr val="0000FF"/>
      </a:hlink>
      <a:folHlink>
        <a:srgbClr val="FF00FF"/>
      </a:folHlink>
    </a:clrScheme>
    <a:fontScheme name="Custom 14">
      <a:majorFont>
        <a:latin typeface="Century Gothic"/>
        <a:ea typeface=""/>
        <a:cs typeface=""/>
      </a:majorFont>
      <a:minorFont>
        <a:latin typeface="Georgi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SR" id="{54319084-637E-F54A-9FE0-A3AC8BF3D5C6}" vid="{83C68410-8BE2-F14B-9BB7-E4AFB045C04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xml><?xml version="1.0" encoding="utf-8"?>
<ds:datastoreItem xmlns:ds="http://schemas.openxmlformats.org/officeDocument/2006/customXml" ds:itemID="{A3BB8769-E0A8-450B-A32F-AD36A1E546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839996-CCC2-4B4B-BB45-A9C641419A3B}">
  <ds:schemaRefs>
    <ds:schemaRef ds:uri="http://schemas.microsoft.com/sharepoint/v3/contenttype/forms"/>
  </ds:schemaRefs>
</ds:datastoreItem>
</file>

<file path=customXml/itemProps3.xml><?xml version="1.0" encoding="utf-8"?>
<ds:datastoreItem xmlns:ds="http://schemas.openxmlformats.org/officeDocument/2006/customXml" ds:itemID="{5B78500D-A232-473D-9323-B5F9BB259332}">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Modern student report</Template>
  <TotalTime>750</TotalTime>
  <Pages>15</Pages>
  <Words>4435</Words>
  <Characters>25282</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Tanisha Mohane</dc:creator>
  <cp:keywords/>
  <dc:description/>
  <cp:lastModifiedBy>Tanisha Mohane</cp:lastModifiedBy>
  <cp:revision>221</cp:revision>
  <dcterms:created xsi:type="dcterms:W3CDTF">2024-12-23T05:51:00Z</dcterms:created>
  <dcterms:modified xsi:type="dcterms:W3CDTF">2025-01-07T06:33:00Z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